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Narrow" w:eastAsiaTheme="majorEastAsia" w:hAnsi="Arial Narrow" w:cs="Arial"/>
          <w:color w:val="003769" w:themeColor="accent1" w:themeShade="BF"/>
          <w:sz w:val="32"/>
          <w:szCs w:val="32"/>
          <w:lang w:val="fr-FR" w:eastAsia="ja-JP"/>
        </w:rPr>
        <w:id w:val="358543613"/>
        <w:docPartObj>
          <w:docPartGallery w:val="Cover Pages"/>
          <w:docPartUnique/>
        </w:docPartObj>
      </w:sdtPr>
      <w:sdtContent>
        <w:p w14:paraId="771AE267" w14:textId="77777777" w:rsidR="005972EF" w:rsidRPr="0010543C" w:rsidRDefault="00186B1E" w:rsidP="00B0732F">
          <w:pPr>
            <w:rPr>
              <w:rFonts w:cs="Arial"/>
              <w:lang w:val="fr-FR"/>
            </w:rPr>
          </w:pPr>
          <w:r w:rsidRPr="0010543C">
            <w:rPr>
              <w:rFonts w:cs="Arial"/>
              <w:noProof/>
              <w:lang w:val="fr-FR"/>
            </w:rPr>
            <w:drawing>
              <wp:anchor distT="0" distB="0" distL="114300" distR="114300" simplePos="0" relativeHeight="251670528" behindDoc="1" locked="0" layoutInCell="1" allowOverlap="1" wp14:anchorId="41B1CFAC" wp14:editId="5D78C47C">
                <wp:simplePos x="0" y="0"/>
                <wp:positionH relativeFrom="column">
                  <wp:posOffset>-734060</wp:posOffset>
                </wp:positionH>
                <wp:positionV relativeFrom="paragraph">
                  <wp:posOffset>-476250</wp:posOffset>
                </wp:positionV>
                <wp:extent cx="7581684" cy="7483500"/>
                <wp:effectExtent l="0" t="0" r="635" b="0"/>
                <wp:wrapNone/>
                <wp:docPr id="579000572" name="Picture 6" descr="A person holding a book in a room with peopl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00572" name="Picture 6" descr="A person holding a book in a room with people in th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616305" cy="7517673"/>
                        </a:xfrm>
                        <a:prstGeom prst="rect">
                          <a:avLst/>
                        </a:prstGeom>
                      </pic:spPr>
                    </pic:pic>
                  </a:graphicData>
                </a:graphic>
                <wp14:sizeRelH relativeFrom="page">
                  <wp14:pctWidth>0</wp14:pctWidth>
                </wp14:sizeRelH>
                <wp14:sizeRelV relativeFrom="page">
                  <wp14:pctHeight>0</wp14:pctHeight>
                </wp14:sizeRelV>
              </wp:anchor>
            </w:drawing>
          </w:r>
        </w:p>
        <w:p w14:paraId="5D6C7A42" w14:textId="46D9629D" w:rsidR="003B41D5" w:rsidRPr="0010543C" w:rsidRDefault="00000574" w:rsidP="003B41D5">
          <w:pPr>
            <w:pStyle w:val="Heading2"/>
            <w:spacing w:before="0" w:after="0" w:line="240" w:lineRule="auto"/>
            <w:rPr>
              <w:rFonts w:ascii="Arial" w:hAnsi="Arial" w:cs="Arial"/>
              <w:lang w:val="fr-FR"/>
            </w:rPr>
          </w:pPr>
          <w:r w:rsidRPr="0010543C">
            <w:rPr>
              <w:rFonts w:ascii="Arial" w:hAnsi="Arial" w:cs="Arial"/>
              <w:noProof/>
              <w:lang w:val="fr-FR"/>
            </w:rPr>
            <mc:AlternateContent>
              <mc:Choice Requires="wps">
                <w:drawing>
                  <wp:anchor distT="0" distB="0" distL="114300" distR="114300" simplePos="0" relativeHeight="251661312" behindDoc="0" locked="0" layoutInCell="1" allowOverlap="1" wp14:anchorId="46041721" wp14:editId="7ABFB67B">
                    <wp:simplePos x="0" y="0"/>
                    <wp:positionH relativeFrom="margin">
                      <wp:posOffset>-524510</wp:posOffset>
                    </wp:positionH>
                    <wp:positionV relativeFrom="page">
                      <wp:posOffset>5588000</wp:posOffset>
                    </wp:positionV>
                    <wp:extent cx="7270750" cy="1714500"/>
                    <wp:effectExtent l="0" t="0" r="0" b="0"/>
                    <wp:wrapSquare wrapText="bothSides"/>
                    <wp:docPr id="470" name="Text Box 16"/>
                    <wp:cNvGraphicFramePr/>
                    <a:graphic xmlns:a="http://schemas.openxmlformats.org/drawingml/2006/main">
                      <a:graphicData uri="http://schemas.microsoft.com/office/word/2010/wordprocessingShape">
                        <wps:wsp>
                          <wps:cNvSpPr txBox="1"/>
                          <wps:spPr>
                            <a:xfrm>
                              <a:off x="0" y="0"/>
                              <a:ext cx="7270750" cy="1714500"/>
                            </a:xfrm>
                            <a:prstGeom prst="rect">
                              <a:avLst/>
                            </a:prstGeom>
                            <a:noFill/>
                            <a:ln w="6350">
                              <a:noFill/>
                            </a:ln>
                            <a:effectLst/>
                          </wps:spPr>
                          <wps:txbx>
                            <w:txbxContent>
                              <w:sdt>
                                <w:sdtPr>
                                  <w:rPr>
                                    <w:rFonts w:cs="Arial"/>
                                    <w:color w:val="FFFFFF" w:themeColor="background1"/>
                                    <w:sz w:val="60"/>
                                    <w:szCs w:val="60"/>
                                    <w:lang w:val="fr-FR"/>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9FE1E29" w14:textId="6861E839" w:rsidR="005972EF" w:rsidRPr="00000574" w:rsidRDefault="00000574" w:rsidP="003B41D5">
                                    <w:pPr>
                                      <w:pStyle w:val="Heading1"/>
                                      <w:spacing w:line="240" w:lineRule="auto"/>
                                      <w:jc w:val="center"/>
                                      <w:rPr>
                                        <w:rFonts w:cs="Arial"/>
                                        <w:noProof/>
                                        <w:color w:val="FFFFFF" w:themeColor="background1"/>
                                        <w:sz w:val="72"/>
                                        <w:szCs w:val="144"/>
                                        <w:lang w:val="fr-FR"/>
                                      </w:rPr>
                                    </w:pPr>
                                    <w:r w:rsidRPr="00000574">
                                      <w:rPr>
                                        <w:rFonts w:cs="Arial"/>
                                        <w:color w:val="FFFFFF" w:themeColor="background1"/>
                                        <w:sz w:val="60"/>
                                        <w:szCs w:val="60"/>
                                        <w:lang w:val="fr-FR"/>
                                      </w:rPr>
                                      <w:t>Perfectionnement professionnel de l’IB</w:t>
                                    </w:r>
                                  </w:p>
                                </w:sdtContent>
                              </w:sdt>
                              <w:sdt>
                                <w:sdtPr>
                                  <w:rPr>
                                    <w:rFonts w:cs="Arial"/>
                                    <w:color w:val="FFFFFF" w:themeColor="background1"/>
                                    <w:sz w:val="52"/>
                                    <w:szCs w:val="52"/>
                                    <w:lang w:val="fr-FR"/>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44D7C6D6" w14:textId="3BBF2623" w:rsidR="005972EF" w:rsidRPr="00000574" w:rsidRDefault="00000574" w:rsidP="003B41D5">
                                    <w:pPr>
                                      <w:jc w:val="center"/>
                                      <w:rPr>
                                        <w:rFonts w:eastAsiaTheme="majorEastAsia" w:cs="Arial"/>
                                        <w:noProof/>
                                        <w:color w:val="FFFFFF" w:themeColor="background1"/>
                                        <w:sz w:val="32"/>
                                        <w:szCs w:val="40"/>
                                        <w:lang w:val="fr-FR"/>
                                      </w:rPr>
                                    </w:pPr>
                                    <w:r w:rsidRPr="00000574">
                                      <w:rPr>
                                        <w:rFonts w:cs="Arial"/>
                                        <w:color w:val="FFFFFF" w:themeColor="background1"/>
                                        <w:sz w:val="52"/>
                                        <w:szCs w:val="52"/>
                                        <w:lang w:val="fr-FR"/>
                                      </w:rPr>
                                      <w:t>Modèle de demande de formation auprès d’un établissement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6041721" id="_x0000_t202" coordsize="21600,21600" o:spt="202" path="m,l,21600r21600,l21600,xe">
                    <v:stroke joinstyle="miter"/>
                    <v:path gradientshapeok="t" o:connecttype="rect"/>
                  </v:shapetype>
                  <v:shape id="Text Box 16" o:spid="_x0000_s1026" type="#_x0000_t202" style="position:absolute;margin-left:-41.3pt;margin-top:440pt;width:572.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" filled="f" stroked="f" strokeweight=".5pt">
                    <v:textbox>
                      <w:txbxContent>
                        <w:sdt>
                          <w:sdtPr>
                            <w:rPr>
                              <w:rFonts w:cs="Arial"/>
                              <w:color w:val="FFFFFF" w:themeColor="background1"/>
                              <w:sz w:val="60"/>
                              <w:szCs w:val="60"/>
                              <w:lang w:val="fr-FR"/>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9FE1E29" w14:textId="6861E839" w:rsidR="005972EF" w:rsidRPr="00000574" w:rsidRDefault="00000574" w:rsidP="003B41D5">
                              <w:pPr>
                                <w:pStyle w:val="Titre1"/>
                                <w:spacing w:line="240" w:lineRule="auto"/>
                                <w:jc w:val="center"/>
                                <w:rPr>
                                  <w:rFonts w:cs="Arial"/>
                                  <w:noProof/>
                                  <w:color w:val="FFFFFF" w:themeColor="background1"/>
                                  <w:sz w:val="72"/>
                                  <w:szCs w:val="144"/>
                                  <w:lang w:val="fr-FR"/>
                                </w:rPr>
                              </w:pPr>
                              <w:r w:rsidRPr="00000574">
                                <w:rPr>
                                  <w:rFonts w:cs="Arial"/>
                                  <w:color w:val="FFFFFF" w:themeColor="background1"/>
                                  <w:sz w:val="60"/>
                                  <w:szCs w:val="60"/>
                                  <w:lang w:val="fr-FR"/>
                                </w:rPr>
                                <w:t>Perfectionnement professionnel de l’IB</w:t>
                              </w:r>
                            </w:p>
                          </w:sdtContent>
                        </w:sdt>
                        <w:sdt>
                          <w:sdtPr>
                            <w:rPr>
                              <w:rFonts w:cs="Arial"/>
                              <w:color w:val="FFFFFF" w:themeColor="background1"/>
                              <w:sz w:val="52"/>
                              <w:szCs w:val="52"/>
                              <w:lang w:val="fr-FR"/>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44D7C6D6" w14:textId="3BBF2623" w:rsidR="005972EF" w:rsidRPr="00000574" w:rsidRDefault="00000574" w:rsidP="003B41D5">
                              <w:pPr>
                                <w:jc w:val="center"/>
                                <w:rPr>
                                  <w:rFonts w:eastAsiaTheme="majorEastAsia" w:cs="Arial"/>
                                  <w:noProof/>
                                  <w:color w:val="FFFFFF" w:themeColor="background1"/>
                                  <w:sz w:val="32"/>
                                  <w:szCs w:val="40"/>
                                  <w:lang w:val="fr-FR"/>
                                </w:rPr>
                              </w:pPr>
                              <w:r w:rsidRPr="00000574">
                                <w:rPr>
                                  <w:rFonts w:cs="Arial"/>
                                  <w:color w:val="FFFFFF" w:themeColor="background1"/>
                                  <w:sz w:val="52"/>
                                  <w:szCs w:val="52"/>
                                  <w:lang w:val="fr-FR"/>
                                </w:rPr>
                                <w:t>Modèle de demande de formation auprès d’un établissement</w:t>
                              </w:r>
                            </w:p>
                          </w:sdtContent>
                        </w:sdt>
                      </w:txbxContent>
                    </v:textbox>
                    <w10:wrap type="square" anchorx="margin" anchory="page"/>
                  </v:shape>
                </w:pict>
              </mc:Fallback>
            </mc:AlternateContent>
          </w:r>
          <w:r w:rsidRPr="0010543C">
            <w:rPr>
              <w:rFonts w:ascii="Arial" w:hAnsi="Arial" w:cs="Arial"/>
              <w:noProof/>
              <w:lang w:val="fr-FR"/>
            </w:rPr>
            <mc:AlternateContent>
              <mc:Choice Requires="wps">
                <w:drawing>
                  <wp:anchor distT="0" distB="0" distL="114300" distR="114300" simplePos="0" relativeHeight="251668480" behindDoc="0" locked="0" layoutInCell="1" allowOverlap="1" wp14:anchorId="7D16C26D" wp14:editId="5BF0E8E5">
                    <wp:simplePos x="0" y="0"/>
                    <wp:positionH relativeFrom="page">
                      <wp:align>right</wp:align>
                    </wp:positionH>
                    <wp:positionV relativeFrom="paragraph">
                      <wp:posOffset>6974840</wp:posOffset>
                    </wp:positionV>
                    <wp:extent cx="7397750" cy="1701800"/>
                    <wp:effectExtent l="0" t="0" r="0" b="0"/>
                    <wp:wrapNone/>
                    <wp:docPr id="190925580" name="Text Box 5"/>
                    <wp:cNvGraphicFramePr/>
                    <a:graphic xmlns:a="http://schemas.openxmlformats.org/drawingml/2006/main">
                      <a:graphicData uri="http://schemas.microsoft.com/office/word/2010/wordprocessingShape">
                        <wps:wsp>
                          <wps:cNvSpPr txBox="1"/>
                          <wps:spPr>
                            <a:xfrm>
                              <a:off x="0" y="0"/>
                              <a:ext cx="7397750" cy="1701800"/>
                            </a:xfrm>
                            <a:prstGeom prst="rect">
                              <a:avLst/>
                            </a:prstGeom>
                            <a:noFill/>
                            <a:ln w="6350">
                              <a:noFill/>
                            </a:ln>
                          </wps:spPr>
                          <wps:txbx>
                            <w:txbxContent>
                              <w:p w14:paraId="4B1C22CF" w14:textId="77777777" w:rsidR="0057129A" w:rsidRPr="00000574" w:rsidRDefault="00420D3C" w:rsidP="0057129A">
                                <w:pPr>
                                  <w:pStyle w:val="Subtitle"/>
                                  <w:jc w:val="center"/>
                                  <w:rPr>
                                    <w:rFonts w:cs="Arial"/>
                                    <w:color w:val="FFFFFF" w:themeColor="background1"/>
                                    <w:spacing w:val="0"/>
                                    <w:lang w:val="fr-FR"/>
                                  </w:rPr>
                                </w:pPr>
                                <w:r>
                                  <w:rPr>
                                    <w:rFonts w:cs="Arial"/>
                                    <w:color w:val="FFFFFF" w:themeColor="background1"/>
                                    <w:sz w:val="24"/>
                                    <w:szCs w:val="24"/>
                                    <w:lang w:val="fr"/>
                                  </w:rPr>
                                  <w:t xml:space="preserve">Vous souhaitez suivre les formations nécessaires pour améliorer les résultats de vos élèves ? </w:t>
                                </w:r>
                                <w:r>
                                  <w:rPr>
                                    <w:rFonts w:cs="Arial"/>
                                    <w:color w:val="FFFFFF" w:themeColor="background1"/>
                                    <w:sz w:val="24"/>
                                    <w:szCs w:val="24"/>
                                    <w:lang w:val="fr"/>
                                  </w:rPr>
                                  <w:br/>
                                  <w:t>Grâce à ce modèle prêt à l’emploi, vous pouvez facilement demander une formation à votre établissement scolaire tout en la justifiant. Ce modèle est pensé pour vous aider à formuler des éléments de base pour une demande écrite ou un formulaire en ligne, ou pour préparer des arguments en vue d’un entretien avec le coordonnateur, la coordonnatrice ou la personne décisionnaire au sein de votre établissement. Vous trouverez un exemple de texte, mais nous vous recommandons de suivre les conseils qui l’accompagnent pour vous assurer que votre demande reflète parfaitement vos besoins, vos objectifs et ceux de votre établissement.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6C26D" id="Text Box 5" o:spid="_x0000_s1027" type="#_x0000_t202" style="position:absolute;margin-left:531.3pt;margin-top:549.2pt;width:582.5pt;height:134pt;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" filled="f" stroked="f" strokeweight=".5pt">
                    <v:textbox>
                      <w:txbxContent>
                        <w:p w14:paraId="4B1C22CF" w14:textId="77777777" w:rsidR="0057129A" w:rsidRPr="00000574" w:rsidRDefault="00420D3C" w:rsidP="0057129A">
                          <w:pPr>
                            <w:pStyle w:val="Sous-titre"/>
                            <w:jc w:val="center"/>
                            <w:rPr>
                              <w:rFonts w:cs="Arial"/>
                              <w:color w:val="FFFFFF" w:themeColor="background1"/>
                              <w:spacing w:val="0"/>
                              <w:lang w:val="fr-FR"/>
                            </w:rPr>
                          </w:pPr>
                          <w:r>
                            <w:rPr>
                              <w:rFonts w:cs="Arial"/>
                              <w:color w:val="FFFFFF" w:themeColor="background1"/>
                              <w:sz w:val="24"/>
                              <w:szCs w:val="24"/>
                              <w:lang w:val="fr"/>
                            </w:rPr>
                            <w:t xml:space="preserve">Vous souhaitez suivre les formations nécessaires pour améliorer les résultats de vos élèves ? </w:t>
                          </w:r>
                          <w:r>
                            <w:rPr>
                              <w:rFonts w:cs="Arial"/>
                              <w:color w:val="FFFFFF" w:themeColor="background1"/>
                              <w:sz w:val="24"/>
                              <w:szCs w:val="24"/>
                              <w:lang w:val="fr"/>
                            </w:rPr>
                            <w:br/>
                            <w:t>Grâce à ce modèle prêt à l’emploi, vous pouvez facilement demander une formation à votre établissement scolaire tout en la justifiant. Ce modèle est pensé pour vous aider à formuler des éléments de base pour une demande écrite ou un formulaire en ligne, ou pour préparer des arguments en vue d’un entretien avec le coordonnateur, la coordonnatrice ou la personne décisionnaire au sein de votre établissement. Vous trouverez un exemple de texte, mais nous vous recommandons de suivre les conseils qui l’accompagnent pour vous assurer que votre demande reflète parfaitement vos besoins, vos objectifs et ceux de votre établissement.</w:t>
                          </w:r>
                        </w:p>
                      </w:txbxContent>
                    </v:textbox>
                    <w10:wrap anchorx="page"/>
                  </v:shape>
                </w:pict>
              </mc:Fallback>
            </mc:AlternateContent>
          </w:r>
          <w:r w:rsidRPr="0010543C">
            <w:rPr>
              <w:rFonts w:ascii="Arial" w:hAnsi="Arial" w:cs="Arial"/>
              <w:noProof/>
              <w:lang w:val="fr-FR"/>
            </w:rPr>
            <mc:AlternateContent>
              <mc:Choice Requires="wps">
                <w:drawing>
                  <wp:anchor distT="0" distB="0" distL="114300" distR="114300" simplePos="0" relativeHeight="251669504" behindDoc="1" locked="0" layoutInCell="1" allowOverlap="1" wp14:anchorId="13052C27" wp14:editId="4CC0534F">
                    <wp:simplePos x="0" y="0"/>
                    <wp:positionH relativeFrom="page">
                      <wp:align>center</wp:align>
                    </wp:positionH>
                    <wp:positionV relativeFrom="paragraph">
                      <wp:posOffset>6632575</wp:posOffset>
                    </wp:positionV>
                    <wp:extent cx="7616190" cy="2254370"/>
                    <wp:effectExtent l="0" t="0" r="3810" b="0"/>
                    <wp:wrapNone/>
                    <wp:docPr id="159325590" name="Rectangle 6"/>
                    <wp:cNvGraphicFramePr/>
                    <a:graphic xmlns:a="http://schemas.openxmlformats.org/drawingml/2006/main">
                      <a:graphicData uri="http://schemas.microsoft.com/office/word/2010/wordprocessingShape">
                        <wps:wsp>
                          <wps:cNvSpPr/>
                          <wps:spPr>
                            <a:xfrm>
                              <a:off x="0" y="0"/>
                              <a:ext cx="7616190" cy="225437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68ED4D" id="Rectangle 6" o:spid="_x0000_s1026" style="position:absolute;margin-left:0;margin-top:522.25pt;width:599.7pt;height:177.5pt;z-index:-25164697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" fillcolor="#004b8d [3204]" stroked="f" strokeweight="1pt">
                    <w10:wrap anchorx="page"/>
                  </v:rect>
                </w:pict>
              </mc:Fallback>
            </mc:AlternateContent>
          </w:r>
          <w:r w:rsidR="009F5E08" w:rsidRPr="0010543C">
            <w:rPr>
              <w:rFonts w:ascii="Arial" w:hAnsi="Arial" w:cs="Arial"/>
              <w:lang w:val="fr-FR"/>
            </w:rPr>
            <w:br w:type="page"/>
          </w:r>
        </w:p>
      </w:sdtContent>
    </w:sdt>
    <w:p w14:paraId="259B2519" w14:textId="77777777" w:rsidR="00183DFA" w:rsidRPr="0010543C" w:rsidRDefault="00DF6B91" w:rsidP="00E915FA">
      <w:pPr>
        <w:pStyle w:val="Heading2"/>
        <w:spacing w:before="0" w:after="0" w:line="240" w:lineRule="auto"/>
        <w:ind w:left="-142"/>
        <w:rPr>
          <w:rFonts w:ascii="Arial" w:hAnsi="Arial" w:cs="Arial"/>
          <w:color w:val="BABCBE" w:themeColor="background2"/>
          <w:lang w:val="fr-FR"/>
        </w:rPr>
      </w:pPr>
      <w:r w:rsidRPr="0010543C">
        <w:rPr>
          <w:rFonts w:ascii="Arial" w:hAnsi="Arial" w:cs="Arial"/>
          <w:color w:val="BABCBE" w:themeColor="background2"/>
          <w:lang w:val="fr-FR"/>
        </w:rPr>
        <w:lastRenderedPageBreak/>
        <w:t>Perfectionnement professionnel de l’IB</w:t>
      </w:r>
    </w:p>
    <w:p w14:paraId="4BEAF1DE" w14:textId="77777777" w:rsidR="00DA2A26" w:rsidRPr="0010543C" w:rsidRDefault="00E915FA" w:rsidP="00E915FA">
      <w:pPr>
        <w:pStyle w:val="Heading1"/>
        <w:spacing w:before="0" w:after="480"/>
        <w:ind w:left="-142"/>
        <w:rPr>
          <w:rFonts w:cs="Arial"/>
          <w:b w:val="0"/>
          <w:color w:val="13B6EA" w:themeColor="accent2"/>
          <w:sz w:val="56"/>
          <w:szCs w:val="56"/>
          <w:lang w:val="fr-FR"/>
        </w:rPr>
      </w:pPr>
      <w:r w:rsidRPr="0010543C">
        <w:rPr>
          <w:rFonts w:cs="Arial"/>
          <w:b w:val="0"/>
          <w:noProof/>
          <w:color w:val="004B8D" w:themeColor="accent1"/>
          <w:lang w:val="fr-FR"/>
        </w:rPr>
        <mc:AlternateContent>
          <mc:Choice Requires="wps">
            <w:drawing>
              <wp:anchor distT="0" distB="0" distL="114300" distR="114300" simplePos="0" relativeHeight="251667456" behindDoc="0" locked="0" layoutInCell="1" allowOverlap="1" wp14:anchorId="3E5D8903" wp14:editId="703EB737">
                <wp:simplePos x="0" y="0"/>
                <wp:positionH relativeFrom="column">
                  <wp:posOffset>2285365</wp:posOffset>
                </wp:positionH>
                <wp:positionV relativeFrom="paragraph">
                  <wp:posOffset>804544</wp:posOffset>
                </wp:positionV>
                <wp:extent cx="4072597" cy="9648825"/>
                <wp:effectExtent l="0" t="0" r="4445" b="9525"/>
                <wp:wrapNone/>
                <wp:docPr id="1584548158" name="Text Box 1"/>
                <wp:cNvGraphicFramePr/>
                <a:graphic xmlns:a="http://schemas.openxmlformats.org/drawingml/2006/main">
                  <a:graphicData uri="http://schemas.microsoft.com/office/word/2010/wordprocessingShape">
                    <wps:wsp>
                      <wps:cNvSpPr txBox="1"/>
                      <wps:spPr>
                        <a:xfrm>
                          <a:off x="0" y="0"/>
                          <a:ext cx="4072597" cy="9648825"/>
                        </a:xfrm>
                        <a:prstGeom prst="rect">
                          <a:avLst/>
                        </a:prstGeom>
                        <a:solidFill>
                          <a:schemeClr val="lt1"/>
                        </a:solidFill>
                        <a:ln w="6350">
                          <a:noFill/>
                        </a:ln>
                      </wps:spPr>
                      <wps:txbx>
                        <w:txbxContent>
                          <w:p w14:paraId="3BBAE61C" w14:textId="77777777" w:rsidR="003B41D5" w:rsidRPr="0010543C" w:rsidRDefault="003B41D5" w:rsidP="003B41D5">
                            <w:pPr>
                              <w:spacing w:line="276" w:lineRule="auto"/>
                              <w:rPr>
                                <w:rFonts w:cs="Arial"/>
                                <w:color w:val="0E4C8D"/>
                                <w:sz w:val="19"/>
                                <w:szCs w:val="19"/>
                                <w:lang w:val="fr-FR"/>
                              </w:rPr>
                            </w:pPr>
                            <w:r w:rsidRPr="0010543C">
                              <w:rPr>
                                <w:rFonts w:cs="Arial"/>
                                <w:color w:val="0E4C8D"/>
                                <w:sz w:val="19"/>
                                <w:szCs w:val="19"/>
                                <w:lang w:val="fr"/>
                              </w:rPr>
                              <w:t xml:space="preserve">Madame/Monsieur </w:t>
                            </w:r>
                            <w:r w:rsidRPr="0010543C">
                              <w:rPr>
                                <w:rFonts w:cs="Arial"/>
                                <w:color w:val="0E4C8D"/>
                                <w:sz w:val="19"/>
                                <w:szCs w:val="19"/>
                                <w:highlight w:val="yellow"/>
                                <w:lang w:val="fr"/>
                              </w:rPr>
                              <w:t>[choisir la mention adaptée]</w:t>
                            </w:r>
                            <w:r w:rsidRPr="0010543C">
                              <w:rPr>
                                <w:rFonts w:cs="Arial"/>
                                <w:color w:val="0E4C8D"/>
                                <w:sz w:val="19"/>
                                <w:szCs w:val="19"/>
                                <w:lang w:val="fr"/>
                              </w:rPr>
                              <w:t>,</w:t>
                            </w:r>
                          </w:p>
                          <w:p w14:paraId="0C1A925F" w14:textId="77777777" w:rsidR="003B41D5" w:rsidRPr="0010543C" w:rsidRDefault="003B41D5" w:rsidP="003B41D5">
                            <w:pPr>
                              <w:spacing w:line="276" w:lineRule="auto"/>
                              <w:rPr>
                                <w:rFonts w:cs="Arial"/>
                                <w:color w:val="0E4C8D"/>
                                <w:sz w:val="14"/>
                                <w:szCs w:val="14"/>
                                <w:lang w:val="fr-FR"/>
                              </w:rPr>
                            </w:pPr>
                          </w:p>
                          <w:p w14:paraId="726E03F3" w14:textId="77777777" w:rsidR="003B41D5" w:rsidRPr="0010543C" w:rsidRDefault="003B41D5" w:rsidP="00D328AD">
                            <w:pPr>
                              <w:spacing w:line="276" w:lineRule="auto"/>
                              <w:jc w:val="both"/>
                              <w:rPr>
                                <w:rFonts w:cs="Arial"/>
                                <w:b/>
                                <w:bCs/>
                                <w:color w:val="0E4C8D"/>
                                <w:sz w:val="19"/>
                                <w:szCs w:val="19"/>
                                <w:lang w:val="fr-FR"/>
                              </w:rPr>
                            </w:pPr>
                            <w:r w:rsidRPr="0010543C">
                              <w:rPr>
                                <w:rFonts w:cs="Arial"/>
                                <w:color w:val="0E4C8D"/>
                                <w:sz w:val="19"/>
                                <w:szCs w:val="19"/>
                                <w:lang w:val="fr"/>
                              </w:rPr>
                              <w:t>Je sollicite par la présente votre attention afin de demander votre accord pour participer</w:t>
                            </w:r>
                            <w:r w:rsidRPr="0010543C">
                              <w:rPr>
                                <w:rFonts w:cs="Arial"/>
                                <w:b/>
                                <w:bCs/>
                                <w:color w:val="0E4C8D"/>
                                <w:sz w:val="19"/>
                                <w:szCs w:val="19"/>
                                <w:highlight w:val="yellow"/>
                                <w:lang w:val="fr"/>
                              </w:rPr>
                              <w:t xml:space="preserve"> [à/au Titre de l’item de perfectionnement professionnel]</w:t>
                            </w:r>
                            <w:r w:rsidRPr="0010543C">
                              <w:rPr>
                                <w:rFonts w:cs="Arial"/>
                                <w:color w:val="0E4C8D"/>
                                <w:sz w:val="19"/>
                                <w:szCs w:val="19"/>
                                <w:lang w:val="fr"/>
                              </w:rPr>
                              <w:t xml:space="preserve"> proposé par le </w:t>
                            </w:r>
                            <w:hyperlink r:id="rId12" w:history="1">
                              <w:r w:rsidRPr="0010543C">
                                <w:rPr>
                                  <w:rStyle w:val="Hyperlink"/>
                                  <w:rFonts w:cs="Arial"/>
                                  <w:b/>
                                  <w:bCs/>
                                  <w:sz w:val="19"/>
                                  <w:szCs w:val="19"/>
                                  <w:lang w:val="fr"/>
                                </w:rPr>
                                <w:t>perfectionnement professionnel du Baccalauréat International (IB)</w:t>
                              </w:r>
                            </w:hyperlink>
                            <w:r w:rsidRPr="0010543C">
                              <w:rPr>
                                <w:rFonts w:cs="Arial"/>
                                <w:b/>
                                <w:bCs/>
                                <w:sz w:val="19"/>
                                <w:szCs w:val="19"/>
                                <w:lang w:val="fr"/>
                              </w:rPr>
                              <w:t>.</w:t>
                            </w:r>
                          </w:p>
                          <w:p w14:paraId="019A7F63" w14:textId="77777777" w:rsidR="003B41D5" w:rsidRPr="0010543C" w:rsidRDefault="003B41D5" w:rsidP="00D328AD">
                            <w:pPr>
                              <w:spacing w:line="276" w:lineRule="auto"/>
                              <w:jc w:val="both"/>
                              <w:rPr>
                                <w:rFonts w:cs="Arial"/>
                                <w:color w:val="0E4C8D"/>
                                <w:sz w:val="14"/>
                                <w:szCs w:val="14"/>
                                <w:lang w:val="fr-FR"/>
                              </w:rPr>
                            </w:pPr>
                          </w:p>
                          <w:p w14:paraId="1F15A10E"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 xml:space="preserve">Il s’agit à mes yeux d’une précieuse occasion de développer mes compétences pédagogiques, mais aussi d’acquérir un regain de dynamisme et de nouvelles stratégies, qui seront directement bénéfiques pour mes élèves et pour la communauté scolaire de </w:t>
                            </w:r>
                            <w:r w:rsidRPr="0010543C">
                              <w:rPr>
                                <w:rFonts w:cs="Arial"/>
                                <w:b/>
                                <w:bCs/>
                                <w:color w:val="0E4C8D"/>
                                <w:sz w:val="19"/>
                                <w:szCs w:val="19"/>
                                <w:highlight w:val="yellow"/>
                                <w:lang w:val="fr"/>
                              </w:rPr>
                              <w:t>[Nom de votre établissement]</w:t>
                            </w:r>
                            <w:r w:rsidRPr="0010543C">
                              <w:rPr>
                                <w:rFonts w:cs="Arial"/>
                                <w:color w:val="0E4C8D"/>
                                <w:sz w:val="19"/>
                                <w:szCs w:val="19"/>
                                <w:lang w:val="fr"/>
                              </w:rPr>
                              <w:t>.</w:t>
                            </w:r>
                          </w:p>
                          <w:p w14:paraId="1BD05062" w14:textId="77777777" w:rsidR="003B41D5" w:rsidRPr="0010543C" w:rsidRDefault="003B41D5" w:rsidP="00D328AD">
                            <w:pPr>
                              <w:spacing w:line="276" w:lineRule="auto"/>
                              <w:jc w:val="both"/>
                              <w:rPr>
                                <w:rFonts w:cs="Arial"/>
                                <w:color w:val="0E4C8D"/>
                                <w:sz w:val="14"/>
                                <w:szCs w:val="14"/>
                                <w:lang w:val="fr-FR"/>
                              </w:rPr>
                            </w:pPr>
                          </w:p>
                          <w:p w14:paraId="21A88AB8"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 xml:space="preserve">Plus spécifiquement, </w:t>
                            </w:r>
                            <w:r w:rsidRPr="0010543C">
                              <w:rPr>
                                <w:rFonts w:cs="Arial"/>
                                <w:b/>
                                <w:bCs/>
                                <w:color w:val="0E4C8D"/>
                                <w:sz w:val="19"/>
                                <w:szCs w:val="19"/>
                                <w:lang w:val="fr"/>
                              </w:rPr>
                              <w:t xml:space="preserve">[Titre de l’item de perfectionnement professionnel] </w:t>
                            </w:r>
                            <w:r w:rsidRPr="0010543C">
                              <w:rPr>
                                <w:rFonts w:cs="Arial"/>
                                <w:color w:val="0E4C8D"/>
                                <w:sz w:val="19"/>
                                <w:szCs w:val="19"/>
                                <w:lang w:val="fr"/>
                              </w:rPr>
                              <w:t>m’apportera les compétences et la confiance nécessaires pour :</w:t>
                            </w:r>
                          </w:p>
                          <w:p w14:paraId="59DE7F22"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proposer un apprentissage qui suscite la curiosité des élèves et développe leur agentivité ;</w:t>
                            </w:r>
                          </w:p>
                          <w:p w14:paraId="47C02C15"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établir davantage de liens entre les acquis scolaires et la vie quotidienne des élèves ;</w:t>
                            </w:r>
                          </w:p>
                          <w:p w14:paraId="3267F301" w14:textId="77777777" w:rsidR="003B41D5" w:rsidRPr="0010543C" w:rsidRDefault="003B41D5" w:rsidP="00D328AD">
                            <w:pPr>
                              <w:pStyle w:val="ListParagraph"/>
                              <w:numPr>
                                <w:ilvl w:val="0"/>
                                <w:numId w:val="25"/>
                              </w:numPr>
                              <w:spacing w:line="276" w:lineRule="auto"/>
                              <w:jc w:val="both"/>
                              <w:rPr>
                                <w:rFonts w:cs="Arial"/>
                                <w:b/>
                                <w:color w:val="0E4C8D"/>
                                <w:sz w:val="19"/>
                                <w:szCs w:val="19"/>
                                <w:highlight w:val="yellow"/>
                                <w:lang w:val="fr-FR"/>
                              </w:rPr>
                            </w:pPr>
                            <w:r w:rsidRPr="0010543C">
                              <w:rPr>
                                <w:rFonts w:cs="Arial"/>
                                <w:b/>
                                <w:bCs/>
                                <w:color w:val="0E4C8D"/>
                                <w:sz w:val="19"/>
                                <w:szCs w:val="19"/>
                                <w:highlight w:val="yellow"/>
                                <w:lang w:val="fr"/>
                              </w:rPr>
                              <w:t>mettre en œuvre des stratégies d’enseignement innovantes et durables, avec des effets mesurables ;</w:t>
                            </w:r>
                          </w:p>
                          <w:p w14:paraId="58E22AE1"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 xml:space="preserve">proposer des activités d’apprentissage pertinentes, par exemple structurer un cours de TdC comprenant une évaluation authentique ; </w:t>
                            </w:r>
                          </w:p>
                          <w:p w14:paraId="7793D872"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 xml:space="preserve">acquérir des méthodes pratiques et immédiatement applicables, par exemple la conception d’un programme d’études pour accompagner le développement des compétences des élèves ; </w:t>
                            </w:r>
                          </w:p>
                          <w:p w14:paraId="7DE37E07" w14:textId="77777777" w:rsidR="003B41D5" w:rsidRPr="0010543C" w:rsidRDefault="003B41D5" w:rsidP="00D328AD">
                            <w:pPr>
                              <w:pStyle w:val="ListParagraph"/>
                              <w:numPr>
                                <w:ilvl w:val="0"/>
                                <w:numId w:val="25"/>
                              </w:numPr>
                              <w:spacing w:line="276" w:lineRule="auto"/>
                              <w:jc w:val="both"/>
                              <w:rPr>
                                <w:rFonts w:cs="Arial"/>
                                <w:b/>
                                <w:color w:val="0E4C8D"/>
                                <w:sz w:val="19"/>
                                <w:szCs w:val="19"/>
                                <w:highlight w:val="yellow"/>
                                <w:lang w:val="fr-FR"/>
                              </w:rPr>
                            </w:pPr>
                            <w:r w:rsidRPr="0010543C">
                              <w:rPr>
                                <w:rFonts w:cs="Arial"/>
                                <w:b/>
                                <w:bCs/>
                                <w:color w:val="0E4C8D"/>
                                <w:sz w:val="19"/>
                                <w:szCs w:val="19"/>
                                <w:highlight w:val="yellow"/>
                                <w:lang w:val="fr"/>
                              </w:rPr>
                              <w:t>concevoir des leçons fondées sur la recherche</w:t>
                            </w:r>
                            <w:r w:rsidRPr="0010543C">
                              <w:rPr>
                                <w:rFonts w:cs="Arial"/>
                                <w:b/>
                                <w:bCs/>
                                <w:color w:val="0E4C8D"/>
                                <w:sz w:val="19"/>
                                <w:szCs w:val="19"/>
                                <w:lang w:val="fr"/>
                              </w:rPr>
                              <w:t xml:space="preserve"> </w:t>
                            </w:r>
                            <w:r w:rsidRPr="0010543C">
                              <w:rPr>
                                <w:rFonts w:cs="Arial"/>
                                <w:b/>
                                <w:bCs/>
                                <w:color w:val="004B8D" w:themeColor="accent1"/>
                                <w:sz w:val="19"/>
                                <w:szCs w:val="19"/>
                                <w:highlight w:val="yellow"/>
                                <w:lang w:val="fr"/>
                              </w:rPr>
                              <w:t xml:space="preserve">qui développent la curiosité des </w:t>
                            </w:r>
                            <w:r w:rsidRPr="0010543C">
                              <w:rPr>
                                <w:rFonts w:cs="Arial"/>
                                <w:b/>
                                <w:bCs/>
                                <w:color w:val="004B8D" w:themeColor="accent1"/>
                                <w:sz w:val="19"/>
                                <w:szCs w:val="19"/>
                                <w:highlight w:val="yellow"/>
                                <w:shd w:val="clear" w:color="auto" w:fill="FFFFFF"/>
                                <w:lang w:val="fr"/>
                              </w:rPr>
                              <w:t>élèves et leur compréhension des concepts et des contextes.</w:t>
                            </w:r>
                          </w:p>
                          <w:p w14:paraId="1B66D30C"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 xml:space="preserve">Ces compétences s’inscrivent dans le cadre de l’objectif de notre établissement, qui vise à </w:t>
                            </w:r>
                            <w:r w:rsidRPr="0010543C">
                              <w:rPr>
                                <w:rFonts w:cs="Arial"/>
                                <w:b/>
                                <w:bCs/>
                                <w:color w:val="0E4C8D"/>
                                <w:sz w:val="19"/>
                                <w:szCs w:val="19"/>
                                <w:highlight w:val="yellow"/>
                                <w:lang w:val="fr"/>
                              </w:rPr>
                              <w:t>[améliorer le maintien de l’effectif scolaire et l’investissement des élèves. Au cours de cette formation, je pourrai développer les stratégies dont j’ai besoin pour m’assurer de susciter auprès des élèves inspiration, engagement et motivation.]</w:t>
                            </w:r>
                          </w:p>
                          <w:p w14:paraId="52BB3A9E" w14:textId="77777777" w:rsidR="003B41D5" w:rsidRPr="0010543C" w:rsidRDefault="003B41D5" w:rsidP="00D328AD">
                            <w:pPr>
                              <w:spacing w:line="276" w:lineRule="auto"/>
                              <w:jc w:val="both"/>
                              <w:rPr>
                                <w:rFonts w:cs="Arial"/>
                                <w:color w:val="0E4C8D"/>
                                <w:sz w:val="14"/>
                                <w:szCs w:val="14"/>
                                <w:lang w:val="fr-FR"/>
                              </w:rPr>
                            </w:pPr>
                          </w:p>
                          <w:p w14:paraId="73C48F45"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Le perfectionnement professionnel de l’IB repose sur une approche rigoureuse, basée sur des preuves et entièrement en adéquation avec les normes de l’IB. Il me permettra également de m’insérer dans un réseau mondial de spécialistes de l’éducation de l’IB : les bonnes pratiques partagées nous permettront de consolider l’enseignement et l’apprentissage dans notre établissement.</w:t>
                            </w:r>
                          </w:p>
                          <w:p w14:paraId="56B93C08" w14:textId="77777777" w:rsidR="00E915FA" w:rsidRPr="0010543C" w:rsidRDefault="00E915FA" w:rsidP="003B41D5">
                            <w:pPr>
                              <w:spacing w:line="276" w:lineRule="auto"/>
                              <w:rPr>
                                <w:rFonts w:cs="Arial"/>
                                <w:color w:val="0E4C8D"/>
                                <w:sz w:val="14"/>
                                <w:szCs w:val="14"/>
                                <w:lang w:val="fr-FR"/>
                              </w:rPr>
                            </w:pPr>
                          </w:p>
                          <w:p w14:paraId="1B40E363" w14:textId="77777777" w:rsidR="003B41D5" w:rsidRPr="0010543C" w:rsidRDefault="003B41D5" w:rsidP="003B41D5">
                            <w:pPr>
                              <w:spacing w:line="276" w:lineRule="auto"/>
                              <w:rPr>
                                <w:rFonts w:cs="Arial"/>
                                <w:color w:val="0E4C8D"/>
                                <w:sz w:val="19"/>
                                <w:szCs w:val="19"/>
                                <w:lang w:val="fr-FR"/>
                              </w:rPr>
                            </w:pPr>
                            <w:r w:rsidRPr="0010543C">
                              <w:rPr>
                                <w:rFonts w:cs="Arial"/>
                                <w:color w:val="0E4C8D"/>
                                <w:sz w:val="19"/>
                                <w:szCs w:val="19"/>
                                <w:lang w:val="fr"/>
                              </w:rPr>
                              <w:t>Je vous remercie pour l’attention que vous porterez à ma demande et me tiens à votre disposition pour discuter de l’adéquation de cette formation à nos objectifs de développement, ainsi que de sa pertinence pour m’aider à améliorer les résultats de nos élèves.</w:t>
                            </w:r>
                          </w:p>
                          <w:p w14:paraId="236016B2" w14:textId="77777777" w:rsidR="003B41D5" w:rsidRPr="0010543C" w:rsidRDefault="003B41D5" w:rsidP="003B41D5">
                            <w:pPr>
                              <w:spacing w:line="276" w:lineRule="auto"/>
                              <w:rPr>
                                <w:rFonts w:cs="Arial"/>
                                <w:color w:val="0E4C8D"/>
                                <w:sz w:val="14"/>
                                <w:szCs w:val="14"/>
                                <w:lang w:val="fr-FR"/>
                              </w:rPr>
                            </w:pPr>
                          </w:p>
                          <w:p w14:paraId="38537A50" w14:textId="77777777" w:rsidR="003B41D5" w:rsidRPr="0010543C" w:rsidRDefault="003B41D5" w:rsidP="00E915FA">
                            <w:pPr>
                              <w:spacing w:line="276" w:lineRule="auto"/>
                              <w:rPr>
                                <w:rFonts w:cs="Arial"/>
                                <w:color w:val="0E4C8D"/>
                                <w:sz w:val="19"/>
                                <w:szCs w:val="19"/>
                                <w:lang w:val="fr-FR"/>
                              </w:rPr>
                            </w:pPr>
                            <w:r w:rsidRPr="0010543C">
                              <w:rPr>
                                <w:rFonts w:cs="Arial"/>
                                <w:color w:val="0E4C8D"/>
                                <w:sz w:val="19"/>
                                <w:szCs w:val="19"/>
                                <w:lang w:val="fr"/>
                              </w:rPr>
                              <w:t>Bien cordialement,</w:t>
                            </w:r>
                            <w:r w:rsidRPr="0010543C">
                              <w:rPr>
                                <w:rFonts w:cs="Arial"/>
                                <w:color w:val="0E4C8D"/>
                                <w:sz w:val="19"/>
                                <w:szCs w:val="19"/>
                                <w:lang w:val="fr"/>
                              </w:rPr>
                              <w:br/>
                            </w:r>
                            <w:r w:rsidRPr="0010543C">
                              <w:rPr>
                                <w:rFonts w:cs="Arial"/>
                                <w:b/>
                                <w:bCs/>
                                <w:color w:val="0E4C8D"/>
                                <w:sz w:val="19"/>
                                <w:szCs w:val="19"/>
                                <w:highlight w:val="yellow"/>
                                <w:lang w:val="fr"/>
                              </w:rPr>
                              <w:t>[Prénom et nom]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D8903" id="_x0000_t202" coordsize="21600,21600" o:spt="202" path="m,l,21600r21600,l21600,xe">
                <v:stroke joinstyle="miter"/>
                <v:path gradientshapeok="t" o:connecttype="rect"/>
              </v:shapetype>
              <v:shape id="Text Box 1" o:spid="_x0000_s1028" type="#_x0000_t202" style="position:absolute;left:0;text-align:left;margin-left:179.95pt;margin-top:63.35pt;width:320.7pt;height:75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" fillcolor="white [3201]" stroked="f" strokeweight=".5pt">
                <v:textbox>
                  <w:txbxContent>
                    <w:p w14:paraId="3BBAE61C" w14:textId="77777777" w:rsidR="003B41D5" w:rsidRPr="0010543C" w:rsidRDefault="003B41D5" w:rsidP="003B41D5">
                      <w:pPr>
                        <w:spacing w:line="276" w:lineRule="auto"/>
                        <w:rPr>
                          <w:rFonts w:cs="Arial"/>
                          <w:color w:val="0E4C8D"/>
                          <w:sz w:val="19"/>
                          <w:szCs w:val="19"/>
                          <w:lang w:val="fr-FR"/>
                        </w:rPr>
                      </w:pPr>
                      <w:r w:rsidRPr="0010543C">
                        <w:rPr>
                          <w:rFonts w:cs="Arial"/>
                          <w:color w:val="0E4C8D"/>
                          <w:sz w:val="19"/>
                          <w:szCs w:val="19"/>
                          <w:lang w:val="fr"/>
                        </w:rPr>
                        <w:t xml:space="preserve">Madame/Monsieur </w:t>
                      </w:r>
                      <w:r w:rsidRPr="0010543C">
                        <w:rPr>
                          <w:rFonts w:cs="Arial"/>
                          <w:color w:val="0E4C8D"/>
                          <w:sz w:val="19"/>
                          <w:szCs w:val="19"/>
                          <w:highlight w:val="yellow"/>
                          <w:lang w:val="fr"/>
                        </w:rPr>
                        <w:t>[choisir la mention adaptée]</w:t>
                      </w:r>
                      <w:r w:rsidRPr="0010543C">
                        <w:rPr>
                          <w:rFonts w:cs="Arial"/>
                          <w:color w:val="0E4C8D"/>
                          <w:sz w:val="19"/>
                          <w:szCs w:val="19"/>
                          <w:lang w:val="fr"/>
                        </w:rPr>
                        <w:t>,</w:t>
                      </w:r>
                    </w:p>
                    <w:p w14:paraId="0C1A925F" w14:textId="77777777" w:rsidR="003B41D5" w:rsidRPr="0010543C" w:rsidRDefault="003B41D5" w:rsidP="003B41D5">
                      <w:pPr>
                        <w:spacing w:line="276" w:lineRule="auto"/>
                        <w:rPr>
                          <w:rFonts w:cs="Arial"/>
                          <w:color w:val="0E4C8D"/>
                          <w:sz w:val="14"/>
                          <w:szCs w:val="14"/>
                          <w:lang w:val="fr-FR"/>
                        </w:rPr>
                      </w:pPr>
                    </w:p>
                    <w:p w14:paraId="726E03F3" w14:textId="77777777" w:rsidR="003B41D5" w:rsidRPr="0010543C" w:rsidRDefault="003B41D5" w:rsidP="00D328AD">
                      <w:pPr>
                        <w:spacing w:line="276" w:lineRule="auto"/>
                        <w:jc w:val="both"/>
                        <w:rPr>
                          <w:rFonts w:cs="Arial"/>
                          <w:b/>
                          <w:bCs/>
                          <w:color w:val="0E4C8D"/>
                          <w:sz w:val="19"/>
                          <w:szCs w:val="19"/>
                          <w:lang w:val="fr-FR"/>
                        </w:rPr>
                      </w:pPr>
                      <w:r w:rsidRPr="0010543C">
                        <w:rPr>
                          <w:rFonts w:cs="Arial"/>
                          <w:color w:val="0E4C8D"/>
                          <w:sz w:val="19"/>
                          <w:szCs w:val="19"/>
                          <w:lang w:val="fr"/>
                        </w:rPr>
                        <w:t>Je sollicite par la présente votre attention afin de demander votre accord pour participer</w:t>
                      </w:r>
                      <w:r w:rsidRPr="0010543C">
                        <w:rPr>
                          <w:rFonts w:cs="Arial"/>
                          <w:b/>
                          <w:bCs/>
                          <w:color w:val="0E4C8D"/>
                          <w:sz w:val="19"/>
                          <w:szCs w:val="19"/>
                          <w:highlight w:val="yellow"/>
                          <w:lang w:val="fr"/>
                        </w:rPr>
                        <w:t xml:space="preserve"> [à/au Titre de l’item de perfectionnement professionnel]</w:t>
                      </w:r>
                      <w:r w:rsidRPr="0010543C">
                        <w:rPr>
                          <w:rFonts w:cs="Arial"/>
                          <w:color w:val="0E4C8D"/>
                          <w:sz w:val="19"/>
                          <w:szCs w:val="19"/>
                          <w:lang w:val="fr"/>
                        </w:rPr>
                        <w:t xml:space="preserve"> proposé par le </w:t>
                      </w:r>
                      <w:hyperlink r:id="rId13" w:history="1">
                        <w:r w:rsidRPr="0010543C">
                          <w:rPr>
                            <w:rStyle w:val="Hyperlink"/>
                            <w:rFonts w:cs="Arial"/>
                            <w:b/>
                            <w:bCs/>
                            <w:sz w:val="19"/>
                            <w:szCs w:val="19"/>
                            <w:lang w:val="fr"/>
                          </w:rPr>
                          <w:t>perfectionnement professionnel du Baccalauréat International (IB)</w:t>
                        </w:r>
                      </w:hyperlink>
                      <w:r w:rsidRPr="0010543C">
                        <w:rPr>
                          <w:rFonts w:cs="Arial"/>
                          <w:b/>
                          <w:bCs/>
                          <w:sz w:val="19"/>
                          <w:szCs w:val="19"/>
                          <w:lang w:val="fr"/>
                        </w:rPr>
                        <w:t>.</w:t>
                      </w:r>
                    </w:p>
                    <w:p w14:paraId="019A7F63" w14:textId="77777777" w:rsidR="003B41D5" w:rsidRPr="0010543C" w:rsidRDefault="003B41D5" w:rsidP="00D328AD">
                      <w:pPr>
                        <w:spacing w:line="276" w:lineRule="auto"/>
                        <w:jc w:val="both"/>
                        <w:rPr>
                          <w:rFonts w:cs="Arial"/>
                          <w:color w:val="0E4C8D"/>
                          <w:sz w:val="14"/>
                          <w:szCs w:val="14"/>
                          <w:lang w:val="fr-FR"/>
                        </w:rPr>
                      </w:pPr>
                    </w:p>
                    <w:p w14:paraId="1F15A10E"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 xml:space="preserve">Il s’agit à mes yeux d’une précieuse occasion de développer mes compétences pédagogiques, mais aussi d’acquérir un regain de dynamisme et de nouvelles stratégies, qui seront directement bénéfiques pour mes élèves et pour la communauté scolaire de </w:t>
                      </w:r>
                      <w:r w:rsidRPr="0010543C">
                        <w:rPr>
                          <w:rFonts w:cs="Arial"/>
                          <w:b/>
                          <w:bCs/>
                          <w:color w:val="0E4C8D"/>
                          <w:sz w:val="19"/>
                          <w:szCs w:val="19"/>
                          <w:highlight w:val="yellow"/>
                          <w:lang w:val="fr"/>
                        </w:rPr>
                        <w:t>[Nom de votre établissement]</w:t>
                      </w:r>
                      <w:r w:rsidRPr="0010543C">
                        <w:rPr>
                          <w:rFonts w:cs="Arial"/>
                          <w:color w:val="0E4C8D"/>
                          <w:sz w:val="19"/>
                          <w:szCs w:val="19"/>
                          <w:lang w:val="fr"/>
                        </w:rPr>
                        <w:t>.</w:t>
                      </w:r>
                    </w:p>
                    <w:p w14:paraId="1BD05062" w14:textId="77777777" w:rsidR="003B41D5" w:rsidRPr="0010543C" w:rsidRDefault="003B41D5" w:rsidP="00D328AD">
                      <w:pPr>
                        <w:spacing w:line="276" w:lineRule="auto"/>
                        <w:jc w:val="both"/>
                        <w:rPr>
                          <w:rFonts w:cs="Arial"/>
                          <w:color w:val="0E4C8D"/>
                          <w:sz w:val="14"/>
                          <w:szCs w:val="14"/>
                          <w:lang w:val="fr-FR"/>
                        </w:rPr>
                      </w:pPr>
                    </w:p>
                    <w:p w14:paraId="21A88AB8"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 xml:space="preserve">Plus spécifiquement, </w:t>
                      </w:r>
                      <w:r w:rsidRPr="0010543C">
                        <w:rPr>
                          <w:rFonts w:cs="Arial"/>
                          <w:b/>
                          <w:bCs/>
                          <w:color w:val="0E4C8D"/>
                          <w:sz w:val="19"/>
                          <w:szCs w:val="19"/>
                          <w:lang w:val="fr"/>
                        </w:rPr>
                        <w:t xml:space="preserve">[Titre de l’item de perfectionnement professionnel] </w:t>
                      </w:r>
                      <w:r w:rsidRPr="0010543C">
                        <w:rPr>
                          <w:rFonts w:cs="Arial"/>
                          <w:color w:val="0E4C8D"/>
                          <w:sz w:val="19"/>
                          <w:szCs w:val="19"/>
                          <w:lang w:val="fr"/>
                        </w:rPr>
                        <w:t>m’apportera les compétences et la confiance nécessaires pour :</w:t>
                      </w:r>
                    </w:p>
                    <w:p w14:paraId="59DE7F22"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proposer un apprentissage qui suscite la curiosité des élèves et développe leur agentivité ;</w:t>
                      </w:r>
                    </w:p>
                    <w:p w14:paraId="47C02C15"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établir davantage de liens entre les acquis scolaires et la vie quotidienne des élèves ;</w:t>
                      </w:r>
                    </w:p>
                    <w:p w14:paraId="3267F301" w14:textId="77777777" w:rsidR="003B41D5" w:rsidRPr="0010543C" w:rsidRDefault="003B41D5" w:rsidP="00D328AD">
                      <w:pPr>
                        <w:pStyle w:val="ListParagraph"/>
                        <w:numPr>
                          <w:ilvl w:val="0"/>
                          <w:numId w:val="25"/>
                        </w:numPr>
                        <w:spacing w:line="276" w:lineRule="auto"/>
                        <w:jc w:val="both"/>
                        <w:rPr>
                          <w:rFonts w:cs="Arial"/>
                          <w:b/>
                          <w:color w:val="0E4C8D"/>
                          <w:sz w:val="19"/>
                          <w:szCs w:val="19"/>
                          <w:highlight w:val="yellow"/>
                          <w:lang w:val="fr-FR"/>
                        </w:rPr>
                      </w:pPr>
                      <w:r w:rsidRPr="0010543C">
                        <w:rPr>
                          <w:rFonts w:cs="Arial"/>
                          <w:b/>
                          <w:bCs/>
                          <w:color w:val="0E4C8D"/>
                          <w:sz w:val="19"/>
                          <w:szCs w:val="19"/>
                          <w:highlight w:val="yellow"/>
                          <w:lang w:val="fr"/>
                        </w:rPr>
                        <w:t>mettre en œuvre des stratégies d’enseignement innovantes et durables, avec des effets mesurables ;</w:t>
                      </w:r>
                    </w:p>
                    <w:p w14:paraId="58E22AE1"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 xml:space="preserve">proposer des activités d’apprentissage pertinentes, par exemple structurer un cours de TdC comprenant une évaluation authentique ; </w:t>
                      </w:r>
                    </w:p>
                    <w:p w14:paraId="7793D872" w14:textId="77777777" w:rsidR="003B41D5" w:rsidRPr="0010543C" w:rsidRDefault="003B41D5" w:rsidP="00D328AD">
                      <w:pPr>
                        <w:pStyle w:val="ListParagraph"/>
                        <w:numPr>
                          <w:ilvl w:val="0"/>
                          <w:numId w:val="25"/>
                        </w:numPr>
                        <w:spacing w:line="276" w:lineRule="auto"/>
                        <w:jc w:val="both"/>
                        <w:rPr>
                          <w:rFonts w:cs="Arial"/>
                          <w:b/>
                          <w:bCs/>
                          <w:color w:val="0E4C8D"/>
                          <w:sz w:val="19"/>
                          <w:szCs w:val="19"/>
                          <w:highlight w:val="yellow"/>
                          <w:lang w:val="fr-FR"/>
                        </w:rPr>
                      </w:pPr>
                      <w:r w:rsidRPr="0010543C">
                        <w:rPr>
                          <w:rFonts w:cs="Arial"/>
                          <w:b/>
                          <w:bCs/>
                          <w:color w:val="0E4C8D"/>
                          <w:sz w:val="19"/>
                          <w:szCs w:val="19"/>
                          <w:highlight w:val="yellow"/>
                          <w:lang w:val="fr"/>
                        </w:rPr>
                        <w:t xml:space="preserve">acquérir des méthodes pratiques et immédiatement applicables, par exemple la conception d’un programme d’études pour accompagner le développement des compétences des élèves ; </w:t>
                      </w:r>
                    </w:p>
                    <w:p w14:paraId="7DE37E07" w14:textId="77777777" w:rsidR="003B41D5" w:rsidRPr="0010543C" w:rsidRDefault="003B41D5" w:rsidP="00D328AD">
                      <w:pPr>
                        <w:pStyle w:val="ListParagraph"/>
                        <w:numPr>
                          <w:ilvl w:val="0"/>
                          <w:numId w:val="25"/>
                        </w:numPr>
                        <w:spacing w:line="276" w:lineRule="auto"/>
                        <w:jc w:val="both"/>
                        <w:rPr>
                          <w:rFonts w:cs="Arial"/>
                          <w:b/>
                          <w:color w:val="0E4C8D"/>
                          <w:sz w:val="19"/>
                          <w:szCs w:val="19"/>
                          <w:highlight w:val="yellow"/>
                          <w:lang w:val="fr-FR"/>
                        </w:rPr>
                      </w:pPr>
                      <w:r w:rsidRPr="0010543C">
                        <w:rPr>
                          <w:rFonts w:cs="Arial"/>
                          <w:b/>
                          <w:bCs/>
                          <w:color w:val="0E4C8D"/>
                          <w:sz w:val="19"/>
                          <w:szCs w:val="19"/>
                          <w:highlight w:val="yellow"/>
                          <w:lang w:val="fr"/>
                        </w:rPr>
                        <w:t>concevoir des leçons fondées sur la recherche</w:t>
                      </w:r>
                      <w:r w:rsidRPr="0010543C">
                        <w:rPr>
                          <w:rFonts w:cs="Arial"/>
                          <w:b/>
                          <w:bCs/>
                          <w:color w:val="0E4C8D"/>
                          <w:sz w:val="19"/>
                          <w:szCs w:val="19"/>
                          <w:lang w:val="fr"/>
                        </w:rPr>
                        <w:t xml:space="preserve"> </w:t>
                      </w:r>
                      <w:r w:rsidRPr="0010543C">
                        <w:rPr>
                          <w:rFonts w:cs="Arial"/>
                          <w:b/>
                          <w:bCs/>
                          <w:color w:val="004B8D" w:themeColor="accent1"/>
                          <w:sz w:val="19"/>
                          <w:szCs w:val="19"/>
                          <w:highlight w:val="yellow"/>
                          <w:lang w:val="fr"/>
                        </w:rPr>
                        <w:t xml:space="preserve">qui développent la curiosité des </w:t>
                      </w:r>
                      <w:r w:rsidRPr="0010543C">
                        <w:rPr>
                          <w:rFonts w:cs="Arial"/>
                          <w:b/>
                          <w:bCs/>
                          <w:color w:val="004B8D" w:themeColor="accent1"/>
                          <w:sz w:val="19"/>
                          <w:szCs w:val="19"/>
                          <w:highlight w:val="yellow"/>
                          <w:shd w:val="clear" w:color="auto" w:fill="FFFFFF"/>
                          <w:lang w:val="fr"/>
                        </w:rPr>
                        <w:t>élèves et leur compréhension des concepts et des contextes.</w:t>
                      </w:r>
                    </w:p>
                    <w:p w14:paraId="1B66D30C"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 xml:space="preserve">Ces compétences s’inscrivent dans le cadre de l’objectif de notre établissement, qui vise à </w:t>
                      </w:r>
                      <w:r w:rsidRPr="0010543C">
                        <w:rPr>
                          <w:rFonts w:cs="Arial"/>
                          <w:b/>
                          <w:bCs/>
                          <w:color w:val="0E4C8D"/>
                          <w:sz w:val="19"/>
                          <w:szCs w:val="19"/>
                          <w:highlight w:val="yellow"/>
                          <w:lang w:val="fr"/>
                        </w:rPr>
                        <w:t>[améliorer le maintien de l’effectif scolaire et l’investissement des élèves. Au cours de cette formation, je pourrai développer les stratégies dont j’ai besoin pour m’assurer de susciter auprès des élèves inspiration, engagement et motivation.]</w:t>
                      </w:r>
                    </w:p>
                    <w:p w14:paraId="52BB3A9E" w14:textId="77777777" w:rsidR="003B41D5" w:rsidRPr="0010543C" w:rsidRDefault="003B41D5" w:rsidP="00D328AD">
                      <w:pPr>
                        <w:spacing w:line="276" w:lineRule="auto"/>
                        <w:jc w:val="both"/>
                        <w:rPr>
                          <w:rFonts w:cs="Arial"/>
                          <w:color w:val="0E4C8D"/>
                          <w:sz w:val="14"/>
                          <w:szCs w:val="14"/>
                          <w:lang w:val="fr-FR"/>
                        </w:rPr>
                      </w:pPr>
                    </w:p>
                    <w:p w14:paraId="73C48F45" w14:textId="77777777" w:rsidR="003B41D5" w:rsidRPr="0010543C" w:rsidRDefault="003B41D5" w:rsidP="00D328AD">
                      <w:pPr>
                        <w:spacing w:line="276" w:lineRule="auto"/>
                        <w:jc w:val="both"/>
                        <w:rPr>
                          <w:rFonts w:cs="Arial"/>
                          <w:color w:val="0E4C8D"/>
                          <w:sz w:val="19"/>
                          <w:szCs w:val="19"/>
                          <w:lang w:val="fr-FR"/>
                        </w:rPr>
                      </w:pPr>
                      <w:r w:rsidRPr="0010543C">
                        <w:rPr>
                          <w:rFonts w:cs="Arial"/>
                          <w:color w:val="0E4C8D"/>
                          <w:sz w:val="19"/>
                          <w:szCs w:val="19"/>
                          <w:lang w:val="fr"/>
                        </w:rPr>
                        <w:t>Le perfectionnement professionnel de l’IB repose sur une approche rigoureuse, basée sur des preuves et entièrement en adéquation avec les normes de l’IB. Il me permettra également de m’insérer dans un réseau mondial de spécialistes de l’éducation de l’IB : les bonnes pratiques partagées nous permettront de consolider l’enseignement et l’apprentissage dans notre établissement.</w:t>
                      </w:r>
                    </w:p>
                    <w:p w14:paraId="56B93C08" w14:textId="77777777" w:rsidR="00E915FA" w:rsidRPr="0010543C" w:rsidRDefault="00E915FA" w:rsidP="003B41D5">
                      <w:pPr>
                        <w:spacing w:line="276" w:lineRule="auto"/>
                        <w:rPr>
                          <w:rFonts w:cs="Arial"/>
                          <w:color w:val="0E4C8D"/>
                          <w:sz w:val="14"/>
                          <w:szCs w:val="14"/>
                          <w:lang w:val="fr-FR"/>
                        </w:rPr>
                      </w:pPr>
                    </w:p>
                    <w:p w14:paraId="1B40E363" w14:textId="77777777" w:rsidR="003B41D5" w:rsidRPr="0010543C" w:rsidRDefault="003B41D5" w:rsidP="003B41D5">
                      <w:pPr>
                        <w:spacing w:line="276" w:lineRule="auto"/>
                        <w:rPr>
                          <w:rFonts w:cs="Arial"/>
                          <w:color w:val="0E4C8D"/>
                          <w:sz w:val="19"/>
                          <w:szCs w:val="19"/>
                          <w:lang w:val="fr-FR"/>
                        </w:rPr>
                      </w:pPr>
                      <w:r w:rsidRPr="0010543C">
                        <w:rPr>
                          <w:rFonts w:cs="Arial"/>
                          <w:color w:val="0E4C8D"/>
                          <w:sz w:val="19"/>
                          <w:szCs w:val="19"/>
                          <w:lang w:val="fr"/>
                        </w:rPr>
                        <w:t>Je vous remercie pour l’attention que vous porterez à ma demande et me tiens à votre disposition pour discuter de l’adéquation de cette formation à nos objectifs de développement, ainsi que de sa pertinence pour m’aider à améliorer les résultats de nos élèves.</w:t>
                      </w:r>
                    </w:p>
                    <w:p w14:paraId="236016B2" w14:textId="77777777" w:rsidR="003B41D5" w:rsidRPr="0010543C" w:rsidRDefault="003B41D5" w:rsidP="003B41D5">
                      <w:pPr>
                        <w:spacing w:line="276" w:lineRule="auto"/>
                        <w:rPr>
                          <w:rFonts w:cs="Arial"/>
                          <w:color w:val="0E4C8D"/>
                          <w:sz w:val="14"/>
                          <w:szCs w:val="14"/>
                          <w:lang w:val="fr-FR"/>
                        </w:rPr>
                      </w:pPr>
                    </w:p>
                    <w:p w14:paraId="38537A50" w14:textId="77777777" w:rsidR="003B41D5" w:rsidRPr="0010543C" w:rsidRDefault="003B41D5" w:rsidP="00E915FA">
                      <w:pPr>
                        <w:spacing w:line="276" w:lineRule="auto"/>
                        <w:rPr>
                          <w:rFonts w:cs="Arial"/>
                          <w:color w:val="0E4C8D"/>
                          <w:sz w:val="19"/>
                          <w:szCs w:val="19"/>
                          <w:lang w:val="fr-FR"/>
                        </w:rPr>
                      </w:pPr>
                      <w:r w:rsidRPr="0010543C">
                        <w:rPr>
                          <w:rFonts w:cs="Arial"/>
                          <w:color w:val="0E4C8D"/>
                          <w:sz w:val="19"/>
                          <w:szCs w:val="19"/>
                          <w:lang w:val="fr"/>
                        </w:rPr>
                        <w:t>Bien cordialement,</w:t>
                      </w:r>
                      <w:r w:rsidRPr="0010543C">
                        <w:rPr>
                          <w:rFonts w:cs="Arial"/>
                          <w:color w:val="0E4C8D"/>
                          <w:sz w:val="19"/>
                          <w:szCs w:val="19"/>
                          <w:lang w:val="fr"/>
                        </w:rPr>
                        <w:br/>
                      </w:r>
                      <w:r w:rsidRPr="0010543C">
                        <w:rPr>
                          <w:rFonts w:cs="Arial"/>
                          <w:b/>
                          <w:bCs/>
                          <w:color w:val="0E4C8D"/>
                          <w:sz w:val="19"/>
                          <w:szCs w:val="19"/>
                          <w:highlight w:val="yellow"/>
                          <w:lang w:val="fr"/>
                        </w:rPr>
                        <w:t>[Prénom et nom]</w:t>
                      </w:r>
                    </w:p>
                  </w:txbxContent>
                </v:textbox>
              </v:shape>
            </w:pict>
          </mc:Fallback>
        </mc:AlternateContent>
      </w:r>
      <w:r w:rsidRPr="0010543C">
        <w:rPr>
          <w:rFonts w:cs="Arial"/>
          <w:b w:val="0"/>
          <w:noProof/>
          <w:color w:val="004B8D" w:themeColor="accent1"/>
          <w:lang w:val="fr-FR"/>
        </w:rPr>
        <mc:AlternateContent>
          <mc:Choice Requires="wps">
            <w:drawing>
              <wp:anchor distT="0" distB="0" distL="114300" distR="114300" simplePos="0" relativeHeight="251666432" behindDoc="0" locked="0" layoutInCell="1" allowOverlap="1" wp14:anchorId="24E2A922" wp14:editId="267F56BE">
                <wp:simplePos x="0" y="0"/>
                <wp:positionH relativeFrom="margin">
                  <wp:posOffset>-743788</wp:posOffset>
                </wp:positionH>
                <wp:positionV relativeFrom="paragraph">
                  <wp:posOffset>611654</wp:posOffset>
                </wp:positionV>
                <wp:extent cx="7558392" cy="0"/>
                <wp:effectExtent l="0" t="0" r="11430" b="12700"/>
                <wp:wrapNone/>
                <wp:docPr id="1977850387" name="Straight Connector 2"/>
                <wp:cNvGraphicFramePr/>
                <a:graphic xmlns:a="http://schemas.openxmlformats.org/drawingml/2006/main">
                  <a:graphicData uri="http://schemas.microsoft.com/office/word/2010/wordprocessingShape">
                    <wps:wsp>
                      <wps:cNvCnPr/>
                      <wps:spPr>
                        <a:xfrm>
                          <a:off x="0" y="0"/>
                          <a:ext cx="7558392"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7EB617"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55pt,48.15pt" to="536.6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" strokecolor="#004b8d [3204]" strokeweight="1pt">
                <v:stroke joinstyle="miter"/>
                <w10:wrap anchorx="margin"/>
              </v:line>
            </w:pict>
          </mc:Fallback>
        </mc:AlternateContent>
      </w:r>
      <w:r w:rsidRPr="0010543C">
        <w:rPr>
          <w:rFonts w:cs="Arial"/>
          <w:bCs/>
          <w:color w:val="004B8D" w:themeColor="accent1"/>
          <w:sz w:val="56"/>
          <w:szCs w:val="56"/>
          <w:lang w:val="fr-FR"/>
        </w:rPr>
        <w:t>Modèle de demande de formation</w:t>
      </w:r>
    </w:p>
    <w:tbl>
      <w:tblPr>
        <w:tblStyle w:val="TableGrid"/>
        <w:tblW w:w="0" w:type="auto"/>
        <w:tblInd w:w="-113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bottom w:w="108" w:type="dxa"/>
        </w:tblCellMar>
        <w:tblLook w:val="04A0" w:firstRow="1" w:lastRow="0" w:firstColumn="1" w:lastColumn="0" w:noHBand="0" w:noVBand="1"/>
      </w:tblPr>
      <w:tblGrid>
        <w:gridCol w:w="4678"/>
      </w:tblGrid>
      <w:tr w:rsidR="00586AF3" w:rsidRPr="0010543C" w14:paraId="347BCC45" w14:textId="77777777" w:rsidTr="00586AF3">
        <w:tc>
          <w:tcPr>
            <w:tcW w:w="4678" w:type="dxa"/>
            <w:shd w:val="clear" w:color="auto" w:fill="004B8D" w:themeFill="accent1"/>
          </w:tcPr>
          <w:p w14:paraId="0F4DBDEC" w14:textId="77777777" w:rsidR="003B41D5" w:rsidRPr="0010543C" w:rsidRDefault="003B41D5" w:rsidP="00E915FA">
            <w:pPr>
              <w:spacing w:line="276" w:lineRule="auto"/>
              <w:ind w:left="885"/>
              <w:rPr>
                <w:rFonts w:cs="Arial"/>
                <w:b/>
                <w:bCs/>
                <w:color w:val="FFFFFF" w:themeColor="background1"/>
                <w:sz w:val="19"/>
                <w:szCs w:val="19"/>
                <w:lang w:val="fr-FR"/>
              </w:rPr>
            </w:pPr>
            <w:r w:rsidRPr="0010543C">
              <w:rPr>
                <w:rFonts w:cs="Arial"/>
                <w:b/>
                <w:bCs/>
                <w:color w:val="FFFFFF" w:themeColor="background1"/>
                <w:sz w:val="19"/>
                <w:szCs w:val="19"/>
                <w:lang w:val="fr-FR"/>
              </w:rPr>
              <w:t>Salutation :</w:t>
            </w:r>
          </w:p>
        </w:tc>
      </w:tr>
      <w:tr w:rsidR="00586AF3" w:rsidRPr="0010543C" w14:paraId="30074EEC" w14:textId="77777777" w:rsidTr="00586AF3">
        <w:trPr>
          <w:trHeight w:val="2113"/>
        </w:trPr>
        <w:tc>
          <w:tcPr>
            <w:tcW w:w="4678" w:type="dxa"/>
            <w:shd w:val="clear" w:color="auto" w:fill="004B8D" w:themeFill="accent1"/>
          </w:tcPr>
          <w:p w14:paraId="2AD6EE0F" w14:textId="77777777" w:rsidR="0010543C" w:rsidRPr="0010543C" w:rsidRDefault="003B41D5" w:rsidP="00D328AD">
            <w:pPr>
              <w:spacing w:line="276" w:lineRule="auto"/>
              <w:ind w:left="885" w:right="314"/>
              <w:jc w:val="both"/>
              <w:rPr>
                <w:rFonts w:cs="Arial"/>
                <w:b/>
                <w:bCs/>
                <w:color w:val="FFFFFF" w:themeColor="background1"/>
                <w:sz w:val="19"/>
                <w:szCs w:val="19"/>
                <w:lang w:val="fr-FR"/>
              </w:rPr>
            </w:pPr>
            <w:r w:rsidRPr="0010543C">
              <w:rPr>
                <w:rFonts w:cs="Arial"/>
                <w:b/>
                <w:bCs/>
                <w:color w:val="FFFFFF" w:themeColor="background1"/>
                <w:sz w:val="19"/>
                <w:szCs w:val="19"/>
                <w:lang w:val="fr-FR"/>
              </w:rPr>
              <w:t>Objet de la demande :</w:t>
            </w:r>
          </w:p>
          <w:p w14:paraId="32A38E59" w14:textId="77777777" w:rsidR="003B41D5" w:rsidRDefault="003B41D5" w:rsidP="00D328AD">
            <w:pPr>
              <w:spacing w:line="276" w:lineRule="auto"/>
              <w:ind w:left="885" w:right="314"/>
              <w:jc w:val="both"/>
              <w:rPr>
                <w:rFonts w:cs="Arial"/>
                <w:color w:val="FFFFFF" w:themeColor="background1"/>
                <w:sz w:val="19"/>
                <w:szCs w:val="19"/>
                <w:lang w:val="fr-FR"/>
              </w:rPr>
            </w:pPr>
            <w:r w:rsidRPr="0010543C">
              <w:rPr>
                <w:rFonts w:cs="Arial"/>
                <w:color w:val="FFFFFF" w:themeColor="background1"/>
                <w:sz w:val="19"/>
                <w:szCs w:val="19"/>
                <w:lang w:val="fr-FR"/>
              </w:rPr>
              <w:t>Indiquez le titre de la formation que vous souhaitez suivre, en insérant si possible un lien hypertexte, afin que votre destinataire puisse accéder facilement à des informations supplémentaires. (Pour ajouter un lien dans Microsoft Word, sélectionnez le texte puis appuyez sur Ctrl+K).</w:t>
            </w:r>
          </w:p>
          <w:p w14:paraId="0C583C20" w14:textId="0F1D02EE" w:rsidR="0010543C" w:rsidRPr="0010543C" w:rsidRDefault="0010543C" w:rsidP="00D328AD">
            <w:pPr>
              <w:spacing w:line="276" w:lineRule="auto"/>
              <w:ind w:left="885" w:right="314"/>
              <w:jc w:val="both"/>
              <w:rPr>
                <w:rFonts w:cs="Arial"/>
                <w:color w:val="FFFFFF" w:themeColor="background1"/>
                <w:sz w:val="19"/>
                <w:szCs w:val="19"/>
                <w:lang w:val="fr-FR"/>
              </w:rPr>
            </w:pPr>
          </w:p>
        </w:tc>
      </w:tr>
      <w:tr w:rsidR="00586AF3" w:rsidRPr="0010543C" w14:paraId="706DCEB6" w14:textId="77777777" w:rsidTr="00586AF3">
        <w:trPr>
          <w:trHeight w:val="3382"/>
        </w:trPr>
        <w:tc>
          <w:tcPr>
            <w:tcW w:w="4678" w:type="dxa"/>
            <w:shd w:val="clear" w:color="auto" w:fill="004B8D" w:themeFill="accent1"/>
          </w:tcPr>
          <w:p w14:paraId="6CB1C214" w14:textId="77777777" w:rsidR="0010543C" w:rsidRPr="0010543C" w:rsidRDefault="003B41D5" w:rsidP="00D328AD">
            <w:pPr>
              <w:spacing w:line="276" w:lineRule="auto"/>
              <w:ind w:left="885" w:right="314"/>
              <w:jc w:val="both"/>
              <w:rPr>
                <w:rFonts w:cs="Arial"/>
                <w:b/>
                <w:bCs/>
                <w:color w:val="FFFFFF" w:themeColor="background1"/>
                <w:sz w:val="19"/>
                <w:szCs w:val="19"/>
                <w:lang w:val="fr-FR"/>
              </w:rPr>
            </w:pPr>
            <w:r w:rsidRPr="0010543C">
              <w:rPr>
                <w:rFonts w:cs="Arial"/>
                <w:b/>
                <w:bCs/>
                <w:color w:val="FFFFFF" w:themeColor="background1"/>
                <w:sz w:val="19"/>
                <w:szCs w:val="19"/>
                <w:lang w:val="fr-FR"/>
              </w:rPr>
              <w:t xml:space="preserve">Effets concrets : </w:t>
            </w:r>
          </w:p>
          <w:p w14:paraId="48F1EEEF" w14:textId="77777777" w:rsidR="003B41D5" w:rsidRDefault="003B41D5" w:rsidP="00D328AD">
            <w:pPr>
              <w:spacing w:line="276" w:lineRule="auto"/>
              <w:ind w:left="885" w:right="314"/>
              <w:jc w:val="both"/>
              <w:rPr>
                <w:rFonts w:cs="Arial"/>
                <w:color w:val="FFFFFF" w:themeColor="background1"/>
                <w:sz w:val="19"/>
                <w:szCs w:val="19"/>
                <w:lang w:val="fr-FR"/>
              </w:rPr>
            </w:pPr>
            <w:r w:rsidRPr="0010543C">
              <w:rPr>
                <w:rFonts w:cs="Arial"/>
                <w:color w:val="FFFFFF" w:themeColor="background1"/>
                <w:sz w:val="19"/>
                <w:szCs w:val="19"/>
                <w:lang w:val="fr-FR"/>
              </w:rPr>
              <w:t xml:space="preserve">Justifiez ou détaillez clairement les compétences que vous pourriez acquérir, en montrant comment elles pourraient vous aider à obtenir des résultats spécifiques. Nous proposons ici six arguments, mais deux ou trois suffisent à décrire les principaux bénéfices que vous espérez retirer de cette formation. Veuillez vous référer aux éléments détaillés dans le </w:t>
            </w:r>
            <w:hyperlink r:id="rId14" w:history="1">
              <w:r w:rsidRPr="0010543C">
                <w:rPr>
                  <w:rStyle w:val="Hyperlink"/>
                  <w:rFonts w:cs="Arial"/>
                  <w:color w:val="FFFFFF" w:themeColor="background1"/>
                  <w:sz w:val="19"/>
                  <w:szCs w:val="19"/>
                  <w:lang w:val="fr-FR"/>
                </w:rPr>
                <w:t xml:space="preserve">catalogue des </w:t>
              </w:r>
              <w:r w:rsidRPr="0010543C">
                <w:rPr>
                  <w:rStyle w:val="Hyperlink"/>
                  <w:rFonts w:cs="Arial"/>
                  <w:i/>
                  <w:iCs/>
                  <w:color w:val="FFFFFF" w:themeColor="background1"/>
                  <w:sz w:val="19"/>
                  <w:szCs w:val="19"/>
                  <w:lang w:val="fr-FR"/>
                </w:rPr>
                <w:t>Ateliers et services de l’IB</w:t>
              </w:r>
            </w:hyperlink>
            <w:r w:rsidRPr="0010543C">
              <w:rPr>
                <w:rFonts w:cs="Arial"/>
                <w:color w:val="FFFFFF" w:themeColor="background1"/>
                <w:sz w:val="19"/>
                <w:szCs w:val="19"/>
                <w:lang w:val="fr-FR"/>
              </w:rPr>
              <w:t xml:space="preserve"> afin d’adapter vos arguments à la formation visée.</w:t>
            </w:r>
          </w:p>
          <w:p w14:paraId="2B9715F7" w14:textId="77777777" w:rsidR="0010543C" w:rsidRDefault="0010543C" w:rsidP="00D328AD">
            <w:pPr>
              <w:spacing w:line="276" w:lineRule="auto"/>
              <w:ind w:left="885" w:right="314"/>
              <w:jc w:val="both"/>
              <w:rPr>
                <w:rFonts w:cs="Arial"/>
                <w:color w:val="FFFFFF" w:themeColor="background1"/>
                <w:sz w:val="19"/>
                <w:szCs w:val="19"/>
                <w:lang w:val="fr-FR"/>
              </w:rPr>
            </w:pPr>
          </w:p>
          <w:p w14:paraId="4D54B094" w14:textId="77777777" w:rsidR="0010543C" w:rsidRDefault="0010543C" w:rsidP="00D328AD">
            <w:pPr>
              <w:spacing w:line="276" w:lineRule="auto"/>
              <w:ind w:left="885" w:right="314"/>
              <w:jc w:val="both"/>
              <w:rPr>
                <w:rFonts w:cs="Arial"/>
                <w:color w:val="FFFFFF" w:themeColor="background1"/>
                <w:sz w:val="19"/>
                <w:szCs w:val="19"/>
                <w:lang w:val="fr-FR"/>
              </w:rPr>
            </w:pPr>
          </w:p>
          <w:p w14:paraId="399A6CDB" w14:textId="77777777" w:rsidR="0010543C" w:rsidRDefault="0010543C" w:rsidP="00D328AD">
            <w:pPr>
              <w:spacing w:line="276" w:lineRule="auto"/>
              <w:ind w:left="885" w:right="314"/>
              <w:jc w:val="both"/>
              <w:rPr>
                <w:rFonts w:cs="Arial"/>
                <w:color w:val="FFFFFF" w:themeColor="background1"/>
                <w:sz w:val="19"/>
                <w:szCs w:val="19"/>
                <w:lang w:val="fr-FR"/>
              </w:rPr>
            </w:pPr>
          </w:p>
          <w:p w14:paraId="236B8F86" w14:textId="7A6F798A" w:rsidR="0010543C" w:rsidRPr="0010543C" w:rsidRDefault="0010543C" w:rsidP="00D328AD">
            <w:pPr>
              <w:spacing w:line="276" w:lineRule="auto"/>
              <w:ind w:left="885" w:right="314"/>
              <w:jc w:val="both"/>
              <w:rPr>
                <w:rFonts w:cs="Arial"/>
                <w:color w:val="FFFFFF" w:themeColor="background1"/>
                <w:sz w:val="19"/>
                <w:szCs w:val="19"/>
                <w:lang w:val="fr-FR"/>
              </w:rPr>
            </w:pPr>
          </w:p>
        </w:tc>
      </w:tr>
      <w:tr w:rsidR="00586AF3" w:rsidRPr="0010543C" w14:paraId="77CAFCD1" w14:textId="77777777" w:rsidTr="00586AF3">
        <w:trPr>
          <w:trHeight w:val="3604"/>
        </w:trPr>
        <w:tc>
          <w:tcPr>
            <w:tcW w:w="4678" w:type="dxa"/>
            <w:shd w:val="clear" w:color="auto" w:fill="004B8D" w:themeFill="accent1"/>
          </w:tcPr>
          <w:p w14:paraId="4C6DC1ED" w14:textId="77777777" w:rsidR="003B41D5" w:rsidRDefault="003B41D5" w:rsidP="00D328AD">
            <w:pPr>
              <w:spacing w:line="276" w:lineRule="auto"/>
              <w:ind w:left="885" w:right="314"/>
              <w:jc w:val="both"/>
              <w:rPr>
                <w:rFonts w:cs="Arial"/>
                <w:color w:val="FFFFFF" w:themeColor="background1"/>
                <w:sz w:val="19"/>
                <w:szCs w:val="19"/>
                <w:lang w:val="fr-FR"/>
              </w:rPr>
            </w:pPr>
            <w:r w:rsidRPr="0010543C">
              <w:rPr>
                <w:rFonts w:cs="Arial"/>
                <w:b/>
                <w:bCs/>
                <w:color w:val="FFFFFF" w:themeColor="background1"/>
                <w:sz w:val="19"/>
                <w:szCs w:val="19"/>
                <w:lang w:val="fr-FR"/>
              </w:rPr>
              <w:t xml:space="preserve">Raisons : </w:t>
            </w:r>
            <w:r w:rsidRPr="0010543C">
              <w:rPr>
                <w:rFonts w:cs="Arial"/>
                <w:color w:val="FFFFFF" w:themeColor="background1"/>
                <w:sz w:val="19"/>
                <w:szCs w:val="19"/>
                <w:lang w:val="fr-FR"/>
              </w:rPr>
              <w:br/>
              <w:t>Expliquez pourquoi cette activité d’apprentissage sera directement bénéfique pour vous et votre établissement. Remémorez-vous les objectifs ou les résultats attendus exprimés par la direction de votre établissement. Montrez en quoi cette formation est en adéquation avec ces ambitions. Vous pouvez étayer votre argumentaire par des preuves de la qualité élevée, de la conformité et du dynamisme des communautés mondiales regroupées autour de l’approche proposée par l’IB.</w:t>
            </w:r>
          </w:p>
          <w:p w14:paraId="3F9FFD73" w14:textId="77777777" w:rsidR="0010543C" w:rsidRPr="0010543C" w:rsidRDefault="0010543C" w:rsidP="00D328AD">
            <w:pPr>
              <w:spacing w:line="276" w:lineRule="auto"/>
              <w:ind w:left="885" w:right="314"/>
              <w:jc w:val="both"/>
              <w:rPr>
                <w:rFonts w:cs="Arial"/>
                <w:color w:val="FFFFFF" w:themeColor="background1"/>
                <w:sz w:val="19"/>
                <w:szCs w:val="19"/>
                <w:lang w:val="fr-FR"/>
              </w:rPr>
            </w:pPr>
          </w:p>
        </w:tc>
      </w:tr>
      <w:tr w:rsidR="00586AF3" w:rsidRPr="0010543C" w14:paraId="3927DF90" w14:textId="77777777" w:rsidTr="0010543C">
        <w:trPr>
          <w:trHeight w:val="432"/>
        </w:trPr>
        <w:tc>
          <w:tcPr>
            <w:tcW w:w="4678" w:type="dxa"/>
            <w:shd w:val="clear" w:color="auto" w:fill="004B8D" w:themeFill="accent1"/>
          </w:tcPr>
          <w:p w14:paraId="79792FB3" w14:textId="744EF27C" w:rsidR="003B41D5" w:rsidRPr="0010543C" w:rsidRDefault="003B41D5" w:rsidP="0010543C">
            <w:pPr>
              <w:spacing w:line="276" w:lineRule="auto"/>
              <w:ind w:left="885"/>
              <w:rPr>
                <w:rFonts w:cs="Arial"/>
                <w:b/>
                <w:bCs/>
                <w:color w:val="FFFFFF" w:themeColor="background1"/>
                <w:sz w:val="19"/>
                <w:szCs w:val="19"/>
                <w:lang w:val="fr-FR"/>
              </w:rPr>
            </w:pPr>
            <w:r w:rsidRPr="0010543C">
              <w:rPr>
                <w:rFonts w:cs="Arial"/>
                <w:b/>
                <w:bCs/>
                <w:color w:val="FFFFFF" w:themeColor="background1"/>
                <w:sz w:val="19"/>
                <w:szCs w:val="19"/>
                <w:lang w:val="fr-FR"/>
              </w:rPr>
              <w:t>Signature :</w:t>
            </w:r>
          </w:p>
        </w:tc>
      </w:tr>
    </w:tbl>
    <w:p w14:paraId="49B862C4" w14:textId="77777777" w:rsidR="003B41D5" w:rsidRPr="0010543C" w:rsidRDefault="003B41D5" w:rsidP="007E7FC7">
      <w:pPr>
        <w:rPr>
          <w:rFonts w:cs="Arial"/>
          <w:sz w:val="12"/>
          <w:szCs w:val="12"/>
          <w:lang w:val="fr-FR"/>
        </w:rPr>
      </w:pPr>
    </w:p>
    <w:sectPr w:rsidR="003B41D5" w:rsidRPr="0010543C" w:rsidSect="009C015D">
      <w:footerReference w:type="default" r:id="rId15"/>
      <w:footerReference w:type="first" r:id="rId16"/>
      <w:type w:val="continuous"/>
      <w:pgSz w:w="11900" w:h="16840"/>
      <w:pgMar w:top="-750" w:right="1246" w:bottom="1440" w:left="1156" w:header="0" w:footer="7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F017A" w14:textId="77777777" w:rsidR="00E51F34" w:rsidRDefault="00E51F34" w:rsidP="00A13ECC">
      <w:r>
        <w:separator/>
      </w:r>
    </w:p>
  </w:endnote>
  <w:endnote w:type="continuationSeparator" w:id="0">
    <w:p w14:paraId="6E166B69" w14:textId="77777777" w:rsidR="00E51F34" w:rsidRDefault="00E51F34" w:rsidP="00A13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elstra Text">
    <w:altName w:val="Calibri"/>
    <w:charset w:val="4D"/>
    <w:family w:val="swiss"/>
    <w:pitch w:val="variable"/>
    <w:sig w:usb0="A000007F" w:usb1="4200E87A"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7C92D" w14:textId="77777777" w:rsidR="007E7FC7" w:rsidRDefault="007E7FC7">
    <w:pPr>
      <w:pStyle w:val="Footer"/>
    </w:pPr>
    <w:r>
      <w:rPr>
        <w:noProof/>
        <w:lang w:val="fr"/>
      </w:rPr>
      <w:drawing>
        <wp:anchor distT="0" distB="0" distL="114300" distR="114300" simplePos="0" relativeHeight="251660288" behindDoc="1" locked="0" layoutInCell="1" allowOverlap="1" wp14:anchorId="7C041FC0" wp14:editId="4542F76B">
          <wp:simplePos x="0" y="0"/>
          <wp:positionH relativeFrom="margin">
            <wp:align>center</wp:align>
          </wp:positionH>
          <wp:positionV relativeFrom="margin">
            <wp:posOffset>9490710</wp:posOffset>
          </wp:positionV>
          <wp:extent cx="499403" cy="490940"/>
          <wp:effectExtent l="0" t="0" r="0" b="4445"/>
          <wp:wrapNone/>
          <wp:docPr id="1474362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6205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99403" cy="49094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A68D" w14:textId="77777777" w:rsidR="00B0732F" w:rsidRDefault="00B0732F">
    <w:pPr>
      <w:pStyle w:val="Footer"/>
    </w:pPr>
    <w:r>
      <w:rPr>
        <w:noProof/>
        <w:lang w:val="fr"/>
      </w:rPr>
      <w:drawing>
        <wp:anchor distT="0" distB="0" distL="114300" distR="114300" simplePos="0" relativeHeight="251658240" behindDoc="1" locked="0" layoutInCell="1" allowOverlap="1" wp14:anchorId="351AA8A7" wp14:editId="5AC4CDE8">
          <wp:simplePos x="0" y="0"/>
          <wp:positionH relativeFrom="margin">
            <wp:align>center</wp:align>
          </wp:positionH>
          <wp:positionV relativeFrom="margin">
            <wp:posOffset>9392236</wp:posOffset>
          </wp:positionV>
          <wp:extent cx="551250" cy="541907"/>
          <wp:effectExtent l="0" t="0" r="0" b="4445"/>
          <wp:wrapNone/>
          <wp:docPr id="1277569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6935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51250" cy="541907"/>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2E21F" w14:textId="77777777" w:rsidR="00E51F34" w:rsidRDefault="00E51F34" w:rsidP="00A13ECC">
      <w:r>
        <w:separator/>
      </w:r>
    </w:p>
  </w:footnote>
  <w:footnote w:type="continuationSeparator" w:id="0">
    <w:p w14:paraId="130F79A5" w14:textId="77777777" w:rsidR="00E51F34" w:rsidRDefault="00E51F34" w:rsidP="00A13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497D5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4A0F3D"/>
    <w:multiLevelType w:val="hybridMultilevel"/>
    <w:tmpl w:val="2C6A3CB2"/>
    <w:lvl w:ilvl="0" w:tplc="FFFFFFFF">
      <w:start w:val="1"/>
      <w:numFmt w:val="bullet"/>
      <w:lvlText w:val="q"/>
      <w:lvlJc w:val="left"/>
      <w:pPr>
        <w:ind w:left="720" w:hanging="360"/>
      </w:pPr>
      <w:rPr>
        <w:rFonts w:ascii="Wingdings" w:hAnsi="Wingdings" w:hint="default"/>
      </w:rPr>
    </w:lvl>
    <w:lvl w:ilvl="1" w:tplc="78AE3B80">
      <w:start w:val="1"/>
      <w:numFmt w:val="bullet"/>
      <w:lvlText w:val="q"/>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E34054"/>
    <w:multiLevelType w:val="hybridMultilevel"/>
    <w:tmpl w:val="DFC4EA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183710"/>
    <w:multiLevelType w:val="hybridMultilevel"/>
    <w:tmpl w:val="005AD97A"/>
    <w:lvl w:ilvl="0" w:tplc="D3F28D08">
      <w:start w:val="2"/>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C90296"/>
    <w:multiLevelType w:val="hybridMultilevel"/>
    <w:tmpl w:val="C2082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73BC2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E2F28B3"/>
    <w:multiLevelType w:val="hybridMultilevel"/>
    <w:tmpl w:val="1F324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63CF9"/>
    <w:multiLevelType w:val="hybridMultilevel"/>
    <w:tmpl w:val="AD285B34"/>
    <w:lvl w:ilvl="0" w:tplc="67769E16">
      <w:start w:val="1"/>
      <w:numFmt w:val="bullet"/>
      <w:lvlText w:val="ü"/>
      <w:lvlJc w:val="left"/>
      <w:pPr>
        <w:ind w:left="284" w:hanging="284"/>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052A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5AB58B0"/>
    <w:multiLevelType w:val="hybridMultilevel"/>
    <w:tmpl w:val="DFC4EA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C70BB6"/>
    <w:multiLevelType w:val="hybridMultilevel"/>
    <w:tmpl w:val="EB026F72"/>
    <w:lvl w:ilvl="0" w:tplc="8D963408">
      <w:start w:val="1"/>
      <w:numFmt w:val="bullet"/>
      <w:lvlText w:val="ü"/>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F1349"/>
    <w:multiLevelType w:val="hybridMultilevel"/>
    <w:tmpl w:val="2C9CE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241DBF"/>
    <w:multiLevelType w:val="hybridMultilevel"/>
    <w:tmpl w:val="0A2A4068"/>
    <w:lvl w:ilvl="0" w:tplc="E8B61758">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537F3"/>
    <w:multiLevelType w:val="hybridMultilevel"/>
    <w:tmpl w:val="4FA4997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9B110C"/>
    <w:multiLevelType w:val="hybridMultilevel"/>
    <w:tmpl w:val="8C680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2B346E"/>
    <w:multiLevelType w:val="hybridMultilevel"/>
    <w:tmpl w:val="CF360B78"/>
    <w:lvl w:ilvl="0" w:tplc="5E508230">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A5389C"/>
    <w:multiLevelType w:val="hybridMultilevel"/>
    <w:tmpl w:val="FDBA6FD2"/>
    <w:lvl w:ilvl="0" w:tplc="67769E16">
      <w:start w:val="1"/>
      <w:numFmt w:val="bullet"/>
      <w:lvlText w:val="ü"/>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0F1A71"/>
    <w:multiLevelType w:val="hybridMultilevel"/>
    <w:tmpl w:val="C7AA4F88"/>
    <w:lvl w:ilvl="0" w:tplc="78AE3B80">
      <w:start w:val="1"/>
      <w:numFmt w:val="bullet"/>
      <w:lvlText w:val="q"/>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0F4245"/>
    <w:multiLevelType w:val="hybridMultilevel"/>
    <w:tmpl w:val="BDCCF1E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833563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8446CAE"/>
    <w:multiLevelType w:val="hybridMultilevel"/>
    <w:tmpl w:val="D61EC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7B7C09"/>
    <w:multiLevelType w:val="hybridMultilevel"/>
    <w:tmpl w:val="562EA20C"/>
    <w:lvl w:ilvl="0" w:tplc="2DF0D9C0">
      <w:numFmt w:val="bullet"/>
      <w:lvlText w:val="•"/>
      <w:lvlJc w:val="left"/>
      <w:pPr>
        <w:ind w:left="170" w:hanging="170"/>
      </w:pPr>
      <w:rPr>
        <w:rFonts w:ascii="Telstra Text" w:eastAsiaTheme="minorEastAsia" w:hAnsi="Telstra Tex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BE761D"/>
    <w:multiLevelType w:val="hybridMultilevel"/>
    <w:tmpl w:val="2D3E2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6A322A"/>
    <w:multiLevelType w:val="multilevel"/>
    <w:tmpl w:val="005AD97A"/>
    <w:styleLink w:val="CurrentList1"/>
    <w:lvl w:ilvl="0">
      <w:start w:val="2"/>
      <w:numFmt w:val="bullet"/>
      <w:lvlText w:val="•"/>
      <w:lvlJc w:val="left"/>
      <w:pPr>
        <w:ind w:left="720" w:hanging="360"/>
      </w:pPr>
      <w:rPr>
        <w:rFonts w:ascii="Segoe UI" w:eastAsiaTheme="minorEastAsia" w:hAnsi="Segoe UI" w:cs="Segoe U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AAB6019"/>
    <w:multiLevelType w:val="hybridMultilevel"/>
    <w:tmpl w:val="DFC4E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EF41B6"/>
    <w:multiLevelType w:val="hybridMultilevel"/>
    <w:tmpl w:val="F4AAD59E"/>
    <w:lvl w:ilvl="0" w:tplc="5A3C014C">
      <w:start w:val="2"/>
      <w:numFmt w:val="bullet"/>
      <w:lvlText w:val="•"/>
      <w:lvlJc w:val="left"/>
      <w:pPr>
        <w:ind w:left="284" w:hanging="284"/>
      </w:pPr>
      <w:rPr>
        <w:rFonts w:ascii="Segoe UI" w:eastAsiaTheme="minorEastAsia" w:hAnsi="Segoe U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7941820">
    <w:abstractNumId w:val="20"/>
  </w:num>
  <w:num w:numId="2" w16cid:durableId="370960768">
    <w:abstractNumId w:val="6"/>
  </w:num>
  <w:num w:numId="3" w16cid:durableId="1225139202">
    <w:abstractNumId w:val="10"/>
  </w:num>
  <w:num w:numId="4" w16cid:durableId="2019114454">
    <w:abstractNumId w:val="16"/>
  </w:num>
  <w:num w:numId="5" w16cid:durableId="1519006246">
    <w:abstractNumId w:val="7"/>
  </w:num>
  <w:num w:numId="6" w16cid:durableId="528837951">
    <w:abstractNumId w:val="18"/>
  </w:num>
  <w:num w:numId="7" w16cid:durableId="827280807">
    <w:abstractNumId w:val="13"/>
  </w:num>
  <w:num w:numId="8" w16cid:durableId="1663047571">
    <w:abstractNumId w:val="4"/>
  </w:num>
  <w:num w:numId="9" w16cid:durableId="407386600">
    <w:abstractNumId w:val="11"/>
  </w:num>
  <w:num w:numId="10" w16cid:durableId="1285188423">
    <w:abstractNumId w:val="15"/>
  </w:num>
  <w:num w:numId="11" w16cid:durableId="1815491122">
    <w:abstractNumId w:val="24"/>
  </w:num>
  <w:num w:numId="12" w16cid:durableId="651063719">
    <w:abstractNumId w:val="9"/>
  </w:num>
  <w:num w:numId="13" w16cid:durableId="664746706">
    <w:abstractNumId w:val="2"/>
  </w:num>
  <w:num w:numId="14" w16cid:durableId="2051227199">
    <w:abstractNumId w:val="5"/>
  </w:num>
  <w:num w:numId="15" w16cid:durableId="182327921">
    <w:abstractNumId w:val="0"/>
  </w:num>
  <w:num w:numId="16" w16cid:durableId="197158651">
    <w:abstractNumId w:val="8"/>
  </w:num>
  <w:num w:numId="17" w16cid:durableId="1260913079">
    <w:abstractNumId w:val="19"/>
  </w:num>
  <w:num w:numId="18" w16cid:durableId="1384064547">
    <w:abstractNumId w:val="17"/>
  </w:num>
  <w:num w:numId="19" w16cid:durableId="172494403">
    <w:abstractNumId w:val="14"/>
  </w:num>
  <w:num w:numId="20" w16cid:durableId="958879960">
    <w:abstractNumId w:val="1"/>
  </w:num>
  <w:num w:numId="21" w16cid:durableId="877084411">
    <w:abstractNumId w:val="12"/>
  </w:num>
  <w:num w:numId="22" w16cid:durableId="2033530181">
    <w:abstractNumId w:val="21"/>
  </w:num>
  <w:num w:numId="23" w16cid:durableId="1031538283">
    <w:abstractNumId w:val="3"/>
  </w:num>
  <w:num w:numId="24" w16cid:durableId="999500431">
    <w:abstractNumId w:val="23"/>
  </w:num>
  <w:num w:numId="25" w16cid:durableId="831407855">
    <w:abstractNumId w:val="25"/>
  </w:num>
  <w:num w:numId="26" w16cid:durableId="15534208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BA"/>
    <w:rsid w:val="00000574"/>
    <w:rsid w:val="00001858"/>
    <w:rsid w:val="00002143"/>
    <w:rsid w:val="00003684"/>
    <w:rsid w:val="0000397F"/>
    <w:rsid w:val="000100CB"/>
    <w:rsid w:val="0001598F"/>
    <w:rsid w:val="00015BF4"/>
    <w:rsid w:val="00016C60"/>
    <w:rsid w:val="00025100"/>
    <w:rsid w:val="0002542E"/>
    <w:rsid w:val="000265DE"/>
    <w:rsid w:val="00050F56"/>
    <w:rsid w:val="000514C4"/>
    <w:rsid w:val="0005185C"/>
    <w:rsid w:val="0005196E"/>
    <w:rsid w:val="00051E1D"/>
    <w:rsid w:val="000554D9"/>
    <w:rsid w:val="00055F92"/>
    <w:rsid w:val="00063207"/>
    <w:rsid w:val="0006443D"/>
    <w:rsid w:val="0006678E"/>
    <w:rsid w:val="00066955"/>
    <w:rsid w:val="00072BAB"/>
    <w:rsid w:val="00072EDB"/>
    <w:rsid w:val="000732CE"/>
    <w:rsid w:val="0007368E"/>
    <w:rsid w:val="00080F79"/>
    <w:rsid w:val="00083BA9"/>
    <w:rsid w:val="00084607"/>
    <w:rsid w:val="00085C47"/>
    <w:rsid w:val="00086D75"/>
    <w:rsid w:val="00086FBF"/>
    <w:rsid w:val="0009075F"/>
    <w:rsid w:val="00092FAF"/>
    <w:rsid w:val="00093B1E"/>
    <w:rsid w:val="000A1397"/>
    <w:rsid w:val="000A5248"/>
    <w:rsid w:val="000A70A0"/>
    <w:rsid w:val="000B25A4"/>
    <w:rsid w:val="000B3EEB"/>
    <w:rsid w:val="000B482B"/>
    <w:rsid w:val="000C01C0"/>
    <w:rsid w:val="000C3CBA"/>
    <w:rsid w:val="000C5C92"/>
    <w:rsid w:val="000C63ED"/>
    <w:rsid w:val="000D585F"/>
    <w:rsid w:val="000E20C4"/>
    <w:rsid w:val="000E49D9"/>
    <w:rsid w:val="000E55D1"/>
    <w:rsid w:val="000E6AD6"/>
    <w:rsid w:val="000F4B6C"/>
    <w:rsid w:val="000F5FC9"/>
    <w:rsid w:val="0010394C"/>
    <w:rsid w:val="00103A47"/>
    <w:rsid w:val="0010543C"/>
    <w:rsid w:val="00107327"/>
    <w:rsid w:val="001128EB"/>
    <w:rsid w:val="00115F89"/>
    <w:rsid w:val="00122666"/>
    <w:rsid w:val="00131F71"/>
    <w:rsid w:val="001328BF"/>
    <w:rsid w:val="0013697C"/>
    <w:rsid w:val="001441EB"/>
    <w:rsid w:val="001456AF"/>
    <w:rsid w:val="001547C0"/>
    <w:rsid w:val="001556DB"/>
    <w:rsid w:val="00157DF8"/>
    <w:rsid w:val="00160D53"/>
    <w:rsid w:val="00165697"/>
    <w:rsid w:val="00166A34"/>
    <w:rsid w:val="00167390"/>
    <w:rsid w:val="00167DAF"/>
    <w:rsid w:val="00170343"/>
    <w:rsid w:val="0017119D"/>
    <w:rsid w:val="00171ED5"/>
    <w:rsid w:val="00174250"/>
    <w:rsid w:val="00174841"/>
    <w:rsid w:val="0017490E"/>
    <w:rsid w:val="00175DE6"/>
    <w:rsid w:val="0017685E"/>
    <w:rsid w:val="00176CB6"/>
    <w:rsid w:val="00177D50"/>
    <w:rsid w:val="00183DFA"/>
    <w:rsid w:val="001849FA"/>
    <w:rsid w:val="00186B1E"/>
    <w:rsid w:val="001877F6"/>
    <w:rsid w:val="00194806"/>
    <w:rsid w:val="001961FE"/>
    <w:rsid w:val="001A16E4"/>
    <w:rsid w:val="001A31FA"/>
    <w:rsid w:val="001A70B8"/>
    <w:rsid w:val="001A7EAC"/>
    <w:rsid w:val="001B0AC0"/>
    <w:rsid w:val="001B2640"/>
    <w:rsid w:val="001B3939"/>
    <w:rsid w:val="001B5AD8"/>
    <w:rsid w:val="001C3325"/>
    <w:rsid w:val="001C52A9"/>
    <w:rsid w:val="001D1172"/>
    <w:rsid w:val="001D4E11"/>
    <w:rsid w:val="001D56E2"/>
    <w:rsid w:val="001E102C"/>
    <w:rsid w:val="001E2C16"/>
    <w:rsid w:val="001E547A"/>
    <w:rsid w:val="001E669B"/>
    <w:rsid w:val="001E7597"/>
    <w:rsid w:val="001F053A"/>
    <w:rsid w:val="001F1D5F"/>
    <w:rsid w:val="001F7166"/>
    <w:rsid w:val="00200498"/>
    <w:rsid w:val="00200650"/>
    <w:rsid w:val="00201553"/>
    <w:rsid w:val="00206402"/>
    <w:rsid w:val="00206814"/>
    <w:rsid w:val="002130EC"/>
    <w:rsid w:val="0021660B"/>
    <w:rsid w:val="00222847"/>
    <w:rsid w:val="002235F0"/>
    <w:rsid w:val="0022429C"/>
    <w:rsid w:val="00224AF6"/>
    <w:rsid w:val="00225122"/>
    <w:rsid w:val="00225802"/>
    <w:rsid w:val="00225EBA"/>
    <w:rsid w:val="00226073"/>
    <w:rsid w:val="0022779A"/>
    <w:rsid w:val="00230FF7"/>
    <w:rsid w:val="002323D0"/>
    <w:rsid w:val="00244267"/>
    <w:rsid w:val="002475D0"/>
    <w:rsid w:val="00251319"/>
    <w:rsid w:val="002520CC"/>
    <w:rsid w:val="00256298"/>
    <w:rsid w:val="00257DFC"/>
    <w:rsid w:val="002617A5"/>
    <w:rsid w:val="00262546"/>
    <w:rsid w:val="00262FEC"/>
    <w:rsid w:val="00263525"/>
    <w:rsid w:val="00263DFA"/>
    <w:rsid w:val="00266E5F"/>
    <w:rsid w:val="00270134"/>
    <w:rsid w:val="00271A75"/>
    <w:rsid w:val="00272505"/>
    <w:rsid w:val="00272C08"/>
    <w:rsid w:val="00274988"/>
    <w:rsid w:val="002755ED"/>
    <w:rsid w:val="00277114"/>
    <w:rsid w:val="00277D83"/>
    <w:rsid w:val="002802BF"/>
    <w:rsid w:val="00280CEA"/>
    <w:rsid w:val="002853A0"/>
    <w:rsid w:val="0028598B"/>
    <w:rsid w:val="00292084"/>
    <w:rsid w:val="0029401D"/>
    <w:rsid w:val="0029457E"/>
    <w:rsid w:val="00297DB0"/>
    <w:rsid w:val="002A1ECF"/>
    <w:rsid w:val="002A2C90"/>
    <w:rsid w:val="002A6E75"/>
    <w:rsid w:val="002C06FA"/>
    <w:rsid w:val="002C3E82"/>
    <w:rsid w:val="002C572D"/>
    <w:rsid w:val="002D0EBA"/>
    <w:rsid w:val="002D12D4"/>
    <w:rsid w:val="002D3026"/>
    <w:rsid w:val="002D3139"/>
    <w:rsid w:val="002D33B4"/>
    <w:rsid w:val="002D3424"/>
    <w:rsid w:val="002D4D89"/>
    <w:rsid w:val="002D6637"/>
    <w:rsid w:val="002D7536"/>
    <w:rsid w:val="002E264E"/>
    <w:rsid w:val="002E3592"/>
    <w:rsid w:val="002E4108"/>
    <w:rsid w:val="002E565F"/>
    <w:rsid w:val="002F0A92"/>
    <w:rsid w:val="002F0B52"/>
    <w:rsid w:val="002F20CC"/>
    <w:rsid w:val="002F47AD"/>
    <w:rsid w:val="00300EED"/>
    <w:rsid w:val="00302418"/>
    <w:rsid w:val="00304A18"/>
    <w:rsid w:val="00311DDA"/>
    <w:rsid w:val="003145F1"/>
    <w:rsid w:val="003159FE"/>
    <w:rsid w:val="00315E02"/>
    <w:rsid w:val="003162F3"/>
    <w:rsid w:val="00320D80"/>
    <w:rsid w:val="00331E24"/>
    <w:rsid w:val="00333B5C"/>
    <w:rsid w:val="00346CCA"/>
    <w:rsid w:val="00347462"/>
    <w:rsid w:val="003533DA"/>
    <w:rsid w:val="003550C7"/>
    <w:rsid w:val="00355A45"/>
    <w:rsid w:val="00362171"/>
    <w:rsid w:val="00363DB4"/>
    <w:rsid w:val="00366EF7"/>
    <w:rsid w:val="00367AAC"/>
    <w:rsid w:val="003719A9"/>
    <w:rsid w:val="00372CC1"/>
    <w:rsid w:val="00373483"/>
    <w:rsid w:val="003762E3"/>
    <w:rsid w:val="00384847"/>
    <w:rsid w:val="0039167B"/>
    <w:rsid w:val="00393B1F"/>
    <w:rsid w:val="00394F66"/>
    <w:rsid w:val="003951A5"/>
    <w:rsid w:val="003967DF"/>
    <w:rsid w:val="003A0398"/>
    <w:rsid w:val="003A07CC"/>
    <w:rsid w:val="003A2F45"/>
    <w:rsid w:val="003A43FC"/>
    <w:rsid w:val="003A4EA5"/>
    <w:rsid w:val="003A6615"/>
    <w:rsid w:val="003A790C"/>
    <w:rsid w:val="003B3D54"/>
    <w:rsid w:val="003B41D5"/>
    <w:rsid w:val="003B799B"/>
    <w:rsid w:val="003C1CB6"/>
    <w:rsid w:val="003C38B9"/>
    <w:rsid w:val="003C3D66"/>
    <w:rsid w:val="003C4F35"/>
    <w:rsid w:val="003C6C2C"/>
    <w:rsid w:val="003D19F9"/>
    <w:rsid w:val="003E5548"/>
    <w:rsid w:val="003E67C7"/>
    <w:rsid w:val="003F0E22"/>
    <w:rsid w:val="003F351A"/>
    <w:rsid w:val="00401DA2"/>
    <w:rsid w:val="00402C33"/>
    <w:rsid w:val="00405174"/>
    <w:rsid w:val="00406ED9"/>
    <w:rsid w:val="0040732C"/>
    <w:rsid w:val="0041221F"/>
    <w:rsid w:val="00413C1F"/>
    <w:rsid w:val="00420D3C"/>
    <w:rsid w:val="00421731"/>
    <w:rsid w:val="00421F0F"/>
    <w:rsid w:val="00425FA9"/>
    <w:rsid w:val="004306CC"/>
    <w:rsid w:val="004357C5"/>
    <w:rsid w:val="00443BDB"/>
    <w:rsid w:val="00443BEA"/>
    <w:rsid w:val="00444C31"/>
    <w:rsid w:val="004454C0"/>
    <w:rsid w:val="00450FC8"/>
    <w:rsid w:val="0045644D"/>
    <w:rsid w:val="00462B9F"/>
    <w:rsid w:val="00464047"/>
    <w:rsid w:val="00471C54"/>
    <w:rsid w:val="00472D03"/>
    <w:rsid w:val="00473FAF"/>
    <w:rsid w:val="004825F0"/>
    <w:rsid w:val="0048275E"/>
    <w:rsid w:val="004846C7"/>
    <w:rsid w:val="00497A7D"/>
    <w:rsid w:val="004A1099"/>
    <w:rsid w:val="004A1A3C"/>
    <w:rsid w:val="004A39DF"/>
    <w:rsid w:val="004B0F79"/>
    <w:rsid w:val="004B30E8"/>
    <w:rsid w:val="004B3720"/>
    <w:rsid w:val="004B4B41"/>
    <w:rsid w:val="004B762E"/>
    <w:rsid w:val="004C17A0"/>
    <w:rsid w:val="004C257E"/>
    <w:rsid w:val="004C5DB6"/>
    <w:rsid w:val="004D53C5"/>
    <w:rsid w:val="004D6C98"/>
    <w:rsid w:val="004E02E5"/>
    <w:rsid w:val="004E1515"/>
    <w:rsid w:val="004E5C43"/>
    <w:rsid w:val="004F01B1"/>
    <w:rsid w:val="004F3028"/>
    <w:rsid w:val="004F6DD6"/>
    <w:rsid w:val="004F7A14"/>
    <w:rsid w:val="005003A9"/>
    <w:rsid w:val="00500E7F"/>
    <w:rsid w:val="00501252"/>
    <w:rsid w:val="005058BD"/>
    <w:rsid w:val="00520C5E"/>
    <w:rsid w:val="0052145D"/>
    <w:rsid w:val="005232A2"/>
    <w:rsid w:val="00525326"/>
    <w:rsid w:val="005264FD"/>
    <w:rsid w:val="00530D04"/>
    <w:rsid w:val="0053205A"/>
    <w:rsid w:val="005364F6"/>
    <w:rsid w:val="00536B19"/>
    <w:rsid w:val="005436A7"/>
    <w:rsid w:val="00544DB8"/>
    <w:rsid w:val="005468EE"/>
    <w:rsid w:val="005507AF"/>
    <w:rsid w:val="0055292C"/>
    <w:rsid w:val="00552F07"/>
    <w:rsid w:val="00557F1D"/>
    <w:rsid w:val="00560C8C"/>
    <w:rsid w:val="0057129A"/>
    <w:rsid w:val="00571CFC"/>
    <w:rsid w:val="0057674F"/>
    <w:rsid w:val="00580618"/>
    <w:rsid w:val="00582442"/>
    <w:rsid w:val="00583903"/>
    <w:rsid w:val="00583B97"/>
    <w:rsid w:val="00584234"/>
    <w:rsid w:val="005856A7"/>
    <w:rsid w:val="00586AF3"/>
    <w:rsid w:val="0058761D"/>
    <w:rsid w:val="00591C98"/>
    <w:rsid w:val="005972EF"/>
    <w:rsid w:val="005A20E2"/>
    <w:rsid w:val="005A60AC"/>
    <w:rsid w:val="005A7697"/>
    <w:rsid w:val="005B0015"/>
    <w:rsid w:val="005B0F36"/>
    <w:rsid w:val="005B2FC7"/>
    <w:rsid w:val="005B4F76"/>
    <w:rsid w:val="005B5860"/>
    <w:rsid w:val="005B73D2"/>
    <w:rsid w:val="005C2BEA"/>
    <w:rsid w:val="005C6A2B"/>
    <w:rsid w:val="005D1A01"/>
    <w:rsid w:val="005D2221"/>
    <w:rsid w:val="005D4AB3"/>
    <w:rsid w:val="005D7DF4"/>
    <w:rsid w:val="005E3FA1"/>
    <w:rsid w:val="005E6331"/>
    <w:rsid w:val="005E79E5"/>
    <w:rsid w:val="005F3D2C"/>
    <w:rsid w:val="005F5C42"/>
    <w:rsid w:val="005F7F88"/>
    <w:rsid w:val="006003D1"/>
    <w:rsid w:val="0060083D"/>
    <w:rsid w:val="006012FB"/>
    <w:rsid w:val="00602B61"/>
    <w:rsid w:val="00605C9B"/>
    <w:rsid w:val="00605E13"/>
    <w:rsid w:val="00617A8E"/>
    <w:rsid w:val="00617FF0"/>
    <w:rsid w:val="00623D2E"/>
    <w:rsid w:val="00631F0C"/>
    <w:rsid w:val="0063501D"/>
    <w:rsid w:val="006362DB"/>
    <w:rsid w:val="00636D1A"/>
    <w:rsid w:val="00637FB5"/>
    <w:rsid w:val="00644DE4"/>
    <w:rsid w:val="00646F91"/>
    <w:rsid w:val="006556B6"/>
    <w:rsid w:val="0066439F"/>
    <w:rsid w:val="00664F67"/>
    <w:rsid w:val="00665E91"/>
    <w:rsid w:val="00666A77"/>
    <w:rsid w:val="0067140C"/>
    <w:rsid w:val="00672A7C"/>
    <w:rsid w:val="00673336"/>
    <w:rsid w:val="00674E5A"/>
    <w:rsid w:val="006776D5"/>
    <w:rsid w:val="00681312"/>
    <w:rsid w:val="00681B96"/>
    <w:rsid w:val="00682B54"/>
    <w:rsid w:val="00685A80"/>
    <w:rsid w:val="00694792"/>
    <w:rsid w:val="00696791"/>
    <w:rsid w:val="006A47A8"/>
    <w:rsid w:val="006A52E1"/>
    <w:rsid w:val="006A53B0"/>
    <w:rsid w:val="006A5814"/>
    <w:rsid w:val="006A78C1"/>
    <w:rsid w:val="006A7E72"/>
    <w:rsid w:val="006B0973"/>
    <w:rsid w:val="006B1BF6"/>
    <w:rsid w:val="006B70C6"/>
    <w:rsid w:val="006C095B"/>
    <w:rsid w:val="006C0CED"/>
    <w:rsid w:val="006C79D0"/>
    <w:rsid w:val="006D35F4"/>
    <w:rsid w:val="006D451A"/>
    <w:rsid w:val="006E2098"/>
    <w:rsid w:val="006E5210"/>
    <w:rsid w:val="006E6DDA"/>
    <w:rsid w:val="006F0D09"/>
    <w:rsid w:val="006F40CB"/>
    <w:rsid w:val="0070221E"/>
    <w:rsid w:val="007053A0"/>
    <w:rsid w:val="00710423"/>
    <w:rsid w:val="00710E9C"/>
    <w:rsid w:val="00715043"/>
    <w:rsid w:val="007154C8"/>
    <w:rsid w:val="00716132"/>
    <w:rsid w:val="00716A05"/>
    <w:rsid w:val="007207F0"/>
    <w:rsid w:val="00725EE6"/>
    <w:rsid w:val="0073686C"/>
    <w:rsid w:val="00737034"/>
    <w:rsid w:val="00740A04"/>
    <w:rsid w:val="007427FD"/>
    <w:rsid w:val="00742F44"/>
    <w:rsid w:val="00742FD8"/>
    <w:rsid w:val="00745E0D"/>
    <w:rsid w:val="0074606F"/>
    <w:rsid w:val="007532AF"/>
    <w:rsid w:val="00757481"/>
    <w:rsid w:val="0076229C"/>
    <w:rsid w:val="007636BF"/>
    <w:rsid w:val="007650B7"/>
    <w:rsid w:val="0076665B"/>
    <w:rsid w:val="00771D88"/>
    <w:rsid w:val="00773045"/>
    <w:rsid w:val="00773381"/>
    <w:rsid w:val="007739A9"/>
    <w:rsid w:val="0077601F"/>
    <w:rsid w:val="00780D79"/>
    <w:rsid w:val="0078279C"/>
    <w:rsid w:val="00787051"/>
    <w:rsid w:val="00787E8C"/>
    <w:rsid w:val="00791C1A"/>
    <w:rsid w:val="007940F0"/>
    <w:rsid w:val="007972FE"/>
    <w:rsid w:val="007A0E89"/>
    <w:rsid w:val="007A4BFC"/>
    <w:rsid w:val="007A5E70"/>
    <w:rsid w:val="007B16BC"/>
    <w:rsid w:val="007B4320"/>
    <w:rsid w:val="007B6AEA"/>
    <w:rsid w:val="007C0671"/>
    <w:rsid w:val="007D3069"/>
    <w:rsid w:val="007D4A0C"/>
    <w:rsid w:val="007D5A26"/>
    <w:rsid w:val="007D622F"/>
    <w:rsid w:val="007D651D"/>
    <w:rsid w:val="007D739D"/>
    <w:rsid w:val="007E0CD4"/>
    <w:rsid w:val="007E4191"/>
    <w:rsid w:val="007E7FC7"/>
    <w:rsid w:val="007F08BA"/>
    <w:rsid w:val="007F17D2"/>
    <w:rsid w:val="007F2EB9"/>
    <w:rsid w:val="0080413B"/>
    <w:rsid w:val="00806D8A"/>
    <w:rsid w:val="00810407"/>
    <w:rsid w:val="0082066E"/>
    <w:rsid w:val="0082094C"/>
    <w:rsid w:val="00824F76"/>
    <w:rsid w:val="008259F0"/>
    <w:rsid w:val="00826E98"/>
    <w:rsid w:val="008313ED"/>
    <w:rsid w:val="00833E8D"/>
    <w:rsid w:val="00840626"/>
    <w:rsid w:val="00847C83"/>
    <w:rsid w:val="00847FD4"/>
    <w:rsid w:val="00850D3A"/>
    <w:rsid w:val="00857061"/>
    <w:rsid w:val="0086071B"/>
    <w:rsid w:val="008628C0"/>
    <w:rsid w:val="0086477B"/>
    <w:rsid w:val="00866ABC"/>
    <w:rsid w:val="008675B9"/>
    <w:rsid w:val="00873151"/>
    <w:rsid w:val="008747E0"/>
    <w:rsid w:val="00874D1B"/>
    <w:rsid w:val="00874F58"/>
    <w:rsid w:val="00875B2C"/>
    <w:rsid w:val="00883A28"/>
    <w:rsid w:val="008845EA"/>
    <w:rsid w:val="00887299"/>
    <w:rsid w:val="00887A4B"/>
    <w:rsid w:val="00891808"/>
    <w:rsid w:val="00894F1A"/>
    <w:rsid w:val="008A0982"/>
    <w:rsid w:val="008A3666"/>
    <w:rsid w:val="008A7B32"/>
    <w:rsid w:val="008A7E66"/>
    <w:rsid w:val="008B0E0D"/>
    <w:rsid w:val="008B2F36"/>
    <w:rsid w:val="008B32CD"/>
    <w:rsid w:val="008C1B74"/>
    <w:rsid w:val="008C4CD4"/>
    <w:rsid w:val="008C52B0"/>
    <w:rsid w:val="008D00A5"/>
    <w:rsid w:val="008D0EF2"/>
    <w:rsid w:val="008E647F"/>
    <w:rsid w:val="008E7188"/>
    <w:rsid w:val="008F4BA6"/>
    <w:rsid w:val="008F69EC"/>
    <w:rsid w:val="008F6B5A"/>
    <w:rsid w:val="008F7486"/>
    <w:rsid w:val="00900B61"/>
    <w:rsid w:val="00901D34"/>
    <w:rsid w:val="00911A32"/>
    <w:rsid w:val="009176C2"/>
    <w:rsid w:val="00920438"/>
    <w:rsid w:val="0092156E"/>
    <w:rsid w:val="009225D7"/>
    <w:rsid w:val="00923C5A"/>
    <w:rsid w:val="00924268"/>
    <w:rsid w:val="00925186"/>
    <w:rsid w:val="009258BC"/>
    <w:rsid w:val="009270BD"/>
    <w:rsid w:val="009314DF"/>
    <w:rsid w:val="00934822"/>
    <w:rsid w:val="0093551D"/>
    <w:rsid w:val="009376D9"/>
    <w:rsid w:val="0094395B"/>
    <w:rsid w:val="00946CB0"/>
    <w:rsid w:val="009475F2"/>
    <w:rsid w:val="00947D48"/>
    <w:rsid w:val="00951BFA"/>
    <w:rsid w:val="00952B00"/>
    <w:rsid w:val="0095405C"/>
    <w:rsid w:val="00954AD2"/>
    <w:rsid w:val="00954CBE"/>
    <w:rsid w:val="00955700"/>
    <w:rsid w:val="00956AB1"/>
    <w:rsid w:val="00957C22"/>
    <w:rsid w:val="00970525"/>
    <w:rsid w:val="009749E7"/>
    <w:rsid w:val="009764F0"/>
    <w:rsid w:val="00980EDE"/>
    <w:rsid w:val="0098199B"/>
    <w:rsid w:val="00982E21"/>
    <w:rsid w:val="009847F8"/>
    <w:rsid w:val="00986EC0"/>
    <w:rsid w:val="00996457"/>
    <w:rsid w:val="00997DE0"/>
    <w:rsid w:val="009A0B56"/>
    <w:rsid w:val="009A2917"/>
    <w:rsid w:val="009A4FAB"/>
    <w:rsid w:val="009A7869"/>
    <w:rsid w:val="009B36B8"/>
    <w:rsid w:val="009B6D2A"/>
    <w:rsid w:val="009C015D"/>
    <w:rsid w:val="009C2D9B"/>
    <w:rsid w:val="009C68AA"/>
    <w:rsid w:val="009D0269"/>
    <w:rsid w:val="009D21F0"/>
    <w:rsid w:val="009D598C"/>
    <w:rsid w:val="009D5B94"/>
    <w:rsid w:val="009D7864"/>
    <w:rsid w:val="009E144E"/>
    <w:rsid w:val="009E405A"/>
    <w:rsid w:val="009E4E1D"/>
    <w:rsid w:val="009F5E08"/>
    <w:rsid w:val="009F7D59"/>
    <w:rsid w:val="00A003C1"/>
    <w:rsid w:val="00A00C37"/>
    <w:rsid w:val="00A02D7F"/>
    <w:rsid w:val="00A0731D"/>
    <w:rsid w:val="00A074FC"/>
    <w:rsid w:val="00A13C80"/>
    <w:rsid w:val="00A13ECC"/>
    <w:rsid w:val="00A14288"/>
    <w:rsid w:val="00A15451"/>
    <w:rsid w:val="00A16A75"/>
    <w:rsid w:val="00A26911"/>
    <w:rsid w:val="00A26E40"/>
    <w:rsid w:val="00A2710A"/>
    <w:rsid w:val="00A30058"/>
    <w:rsid w:val="00A31F09"/>
    <w:rsid w:val="00A34DEE"/>
    <w:rsid w:val="00A369BD"/>
    <w:rsid w:val="00A37CAE"/>
    <w:rsid w:val="00A413C6"/>
    <w:rsid w:val="00A428A6"/>
    <w:rsid w:val="00A44134"/>
    <w:rsid w:val="00A45E5D"/>
    <w:rsid w:val="00A50435"/>
    <w:rsid w:val="00A534A8"/>
    <w:rsid w:val="00A53C0A"/>
    <w:rsid w:val="00A55345"/>
    <w:rsid w:val="00A56833"/>
    <w:rsid w:val="00A619EB"/>
    <w:rsid w:val="00A6230F"/>
    <w:rsid w:val="00A624B4"/>
    <w:rsid w:val="00A627B9"/>
    <w:rsid w:val="00A62BC0"/>
    <w:rsid w:val="00A6454D"/>
    <w:rsid w:val="00A64BB8"/>
    <w:rsid w:val="00A65105"/>
    <w:rsid w:val="00A7316F"/>
    <w:rsid w:val="00A751C2"/>
    <w:rsid w:val="00A77657"/>
    <w:rsid w:val="00A77E6A"/>
    <w:rsid w:val="00A86183"/>
    <w:rsid w:val="00A93484"/>
    <w:rsid w:val="00A95017"/>
    <w:rsid w:val="00AA4A36"/>
    <w:rsid w:val="00AA532E"/>
    <w:rsid w:val="00AB3076"/>
    <w:rsid w:val="00AB3AC0"/>
    <w:rsid w:val="00AB3CB9"/>
    <w:rsid w:val="00AB49A8"/>
    <w:rsid w:val="00AB5999"/>
    <w:rsid w:val="00AC3DAC"/>
    <w:rsid w:val="00AD03E0"/>
    <w:rsid w:val="00AE09EA"/>
    <w:rsid w:val="00AE1E01"/>
    <w:rsid w:val="00AE4435"/>
    <w:rsid w:val="00AE448C"/>
    <w:rsid w:val="00AE5988"/>
    <w:rsid w:val="00AE6E83"/>
    <w:rsid w:val="00AF080F"/>
    <w:rsid w:val="00B07143"/>
    <w:rsid w:val="00B0732F"/>
    <w:rsid w:val="00B17B7E"/>
    <w:rsid w:val="00B20F8A"/>
    <w:rsid w:val="00B21464"/>
    <w:rsid w:val="00B217F6"/>
    <w:rsid w:val="00B41FCD"/>
    <w:rsid w:val="00B422F1"/>
    <w:rsid w:val="00B54ACE"/>
    <w:rsid w:val="00B54DB1"/>
    <w:rsid w:val="00B65F98"/>
    <w:rsid w:val="00B676C0"/>
    <w:rsid w:val="00B75FB0"/>
    <w:rsid w:val="00B76E6E"/>
    <w:rsid w:val="00B84729"/>
    <w:rsid w:val="00B95219"/>
    <w:rsid w:val="00BA2309"/>
    <w:rsid w:val="00BA24E2"/>
    <w:rsid w:val="00BA2665"/>
    <w:rsid w:val="00BA2853"/>
    <w:rsid w:val="00BA51F7"/>
    <w:rsid w:val="00BB583F"/>
    <w:rsid w:val="00BB5992"/>
    <w:rsid w:val="00BC55E7"/>
    <w:rsid w:val="00BC6F47"/>
    <w:rsid w:val="00BD0A7E"/>
    <w:rsid w:val="00BD5F20"/>
    <w:rsid w:val="00BD735C"/>
    <w:rsid w:val="00BE2CA7"/>
    <w:rsid w:val="00BE2FF5"/>
    <w:rsid w:val="00BE69E5"/>
    <w:rsid w:val="00BE7E2D"/>
    <w:rsid w:val="00BF1C67"/>
    <w:rsid w:val="00BF4FFD"/>
    <w:rsid w:val="00BF6805"/>
    <w:rsid w:val="00BF6C5B"/>
    <w:rsid w:val="00C031B6"/>
    <w:rsid w:val="00C04A29"/>
    <w:rsid w:val="00C11036"/>
    <w:rsid w:val="00C13DB1"/>
    <w:rsid w:val="00C158A1"/>
    <w:rsid w:val="00C20876"/>
    <w:rsid w:val="00C222DB"/>
    <w:rsid w:val="00C32362"/>
    <w:rsid w:val="00C36946"/>
    <w:rsid w:val="00C36E7D"/>
    <w:rsid w:val="00C36E93"/>
    <w:rsid w:val="00C42670"/>
    <w:rsid w:val="00C43013"/>
    <w:rsid w:val="00C45A10"/>
    <w:rsid w:val="00C46619"/>
    <w:rsid w:val="00C47536"/>
    <w:rsid w:val="00C47BF6"/>
    <w:rsid w:val="00C504DF"/>
    <w:rsid w:val="00C517A7"/>
    <w:rsid w:val="00C5444F"/>
    <w:rsid w:val="00C558DB"/>
    <w:rsid w:val="00C562D1"/>
    <w:rsid w:val="00C6140A"/>
    <w:rsid w:val="00C654F3"/>
    <w:rsid w:val="00C8283F"/>
    <w:rsid w:val="00C82C68"/>
    <w:rsid w:val="00C83063"/>
    <w:rsid w:val="00C83945"/>
    <w:rsid w:val="00C92D1B"/>
    <w:rsid w:val="00CA0199"/>
    <w:rsid w:val="00CA02DC"/>
    <w:rsid w:val="00CA7589"/>
    <w:rsid w:val="00CB0941"/>
    <w:rsid w:val="00CB6341"/>
    <w:rsid w:val="00CB7AF2"/>
    <w:rsid w:val="00CC0D98"/>
    <w:rsid w:val="00CC1A30"/>
    <w:rsid w:val="00CC7F65"/>
    <w:rsid w:val="00CD5185"/>
    <w:rsid w:val="00CD6A3A"/>
    <w:rsid w:val="00CE61A5"/>
    <w:rsid w:val="00CF04D1"/>
    <w:rsid w:val="00CF51B8"/>
    <w:rsid w:val="00CF7E16"/>
    <w:rsid w:val="00D05F75"/>
    <w:rsid w:val="00D068DD"/>
    <w:rsid w:val="00D15E5D"/>
    <w:rsid w:val="00D2154D"/>
    <w:rsid w:val="00D21C4B"/>
    <w:rsid w:val="00D24D59"/>
    <w:rsid w:val="00D24ECA"/>
    <w:rsid w:val="00D328AD"/>
    <w:rsid w:val="00D355C8"/>
    <w:rsid w:val="00D36746"/>
    <w:rsid w:val="00D367BD"/>
    <w:rsid w:val="00D403D8"/>
    <w:rsid w:val="00D40525"/>
    <w:rsid w:val="00D45B39"/>
    <w:rsid w:val="00D518DF"/>
    <w:rsid w:val="00D543EF"/>
    <w:rsid w:val="00D5587C"/>
    <w:rsid w:val="00D56813"/>
    <w:rsid w:val="00D606D1"/>
    <w:rsid w:val="00D62D1F"/>
    <w:rsid w:val="00D634CB"/>
    <w:rsid w:val="00D66D42"/>
    <w:rsid w:val="00D76655"/>
    <w:rsid w:val="00D7687E"/>
    <w:rsid w:val="00D77829"/>
    <w:rsid w:val="00D81542"/>
    <w:rsid w:val="00D94E87"/>
    <w:rsid w:val="00DA2A26"/>
    <w:rsid w:val="00DA4981"/>
    <w:rsid w:val="00DB231B"/>
    <w:rsid w:val="00DB27E4"/>
    <w:rsid w:val="00DB360B"/>
    <w:rsid w:val="00DB3658"/>
    <w:rsid w:val="00DB7EB6"/>
    <w:rsid w:val="00DC04E4"/>
    <w:rsid w:val="00DC3614"/>
    <w:rsid w:val="00DC4913"/>
    <w:rsid w:val="00DC68DB"/>
    <w:rsid w:val="00DD19DA"/>
    <w:rsid w:val="00DD2F0C"/>
    <w:rsid w:val="00DD7011"/>
    <w:rsid w:val="00DE1533"/>
    <w:rsid w:val="00DE1E0A"/>
    <w:rsid w:val="00DE1F29"/>
    <w:rsid w:val="00DE1FED"/>
    <w:rsid w:val="00DE30A1"/>
    <w:rsid w:val="00DE6AA2"/>
    <w:rsid w:val="00DE6C6A"/>
    <w:rsid w:val="00DF14F7"/>
    <w:rsid w:val="00DF6B91"/>
    <w:rsid w:val="00E0001D"/>
    <w:rsid w:val="00E03744"/>
    <w:rsid w:val="00E03CDC"/>
    <w:rsid w:val="00E14326"/>
    <w:rsid w:val="00E173FE"/>
    <w:rsid w:val="00E304C8"/>
    <w:rsid w:val="00E31A8B"/>
    <w:rsid w:val="00E34E3E"/>
    <w:rsid w:val="00E37106"/>
    <w:rsid w:val="00E374B8"/>
    <w:rsid w:val="00E4042E"/>
    <w:rsid w:val="00E430F6"/>
    <w:rsid w:val="00E43C0D"/>
    <w:rsid w:val="00E44494"/>
    <w:rsid w:val="00E44C5A"/>
    <w:rsid w:val="00E45442"/>
    <w:rsid w:val="00E45E90"/>
    <w:rsid w:val="00E47D4D"/>
    <w:rsid w:val="00E514F2"/>
    <w:rsid w:val="00E51F34"/>
    <w:rsid w:val="00E54CBB"/>
    <w:rsid w:val="00E550D5"/>
    <w:rsid w:val="00E55797"/>
    <w:rsid w:val="00E63078"/>
    <w:rsid w:val="00E656B8"/>
    <w:rsid w:val="00E65E70"/>
    <w:rsid w:val="00E71E2F"/>
    <w:rsid w:val="00E7264D"/>
    <w:rsid w:val="00E748AD"/>
    <w:rsid w:val="00E76559"/>
    <w:rsid w:val="00E80AB4"/>
    <w:rsid w:val="00E812F8"/>
    <w:rsid w:val="00E82EC3"/>
    <w:rsid w:val="00E83576"/>
    <w:rsid w:val="00E9070A"/>
    <w:rsid w:val="00E908FC"/>
    <w:rsid w:val="00E915FA"/>
    <w:rsid w:val="00EA132B"/>
    <w:rsid w:val="00EA1953"/>
    <w:rsid w:val="00EA1DF8"/>
    <w:rsid w:val="00EA2685"/>
    <w:rsid w:val="00EA4D7A"/>
    <w:rsid w:val="00EA69AF"/>
    <w:rsid w:val="00EA6AB0"/>
    <w:rsid w:val="00EA782A"/>
    <w:rsid w:val="00EB3AAC"/>
    <w:rsid w:val="00EB43E9"/>
    <w:rsid w:val="00EB4C14"/>
    <w:rsid w:val="00EB4DB2"/>
    <w:rsid w:val="00EB5A23"/>
    <w:rsid w:val="00EB5AD2"/>
    <w:rsid w:val="00EB63DB"/>
    <w:rsid w:val="00EB753B"/>
    <w:rsid w:val="00EB7D50"/>
    <w:rsid w:val="00EC0E7D"/>
    <w:rsid w:val="00EC45C2"/>
    <w:rsid w:val="00ED44A2"/>
    <w:rsid w:val="00ED4CC5"/>
    <w:rsid w:val="00ED640E"/>
    <w:rsid w:val="00EE4435"/>
    <w:rsid w:val="00EE5543"/>
    <w:rsid w:val="00EF105C"/>
    <w:rsid w:val="00EF38BE"/>
    <w:rsid w:val="00EF69B1"/>
    <w:rsid w:val="00F0404B"/>
    <w:rsid w:val="00F05497"/>
    <w:rsid w:val="00F13DA5"/>
    <w:rsid w:val="00F151AF"/>
    <w:rsid w:val="00F208AF"/>
    <w:rsid w:val="00F2213B"/>
    <w:rsid w:val="00F227DC"/>
    <w:rsid w:val="00F229F8"/>
    <w:rsid w:val="00F2704B"/>
    <w:rsid w:val="00F27F65"/>
    <w:rsid w:val="00F33069"/>
    <w:rsid w:val="00F43E44"/>
    <w:rsid w:val="00F46207"/>
    <w:rsid w:val="00F479F4"/>
    <w:rsid w:val="00F503CD"/>
    <w:rsid w:val="00F51306"/>
    <w:rsid w:val="00F515DF"/>
    <w:rsid w:val="00F554D5"/>
    <w:rsid w:val="00F56BAF"/>
    <w:rsid w:val="00F626BA"/>
    <w:rsid w:val="00F66871"/>
    <w:rsid w:val="00F70CAA"/>
    <w:rsid w:val="00F74B76"/>
    <w:rsid w:val="00F77A0F"/>
    <w:rsid w:val="00F80383"/>
    <w:rsid w:val="00F807EB"/>
    <w:rsid w:val="00F838D8"/>
    <w:rsid w:val="00F9017B"/>
    <w:rsid w:val="00F92170"/>
    <w:rsid w:val="00F92AB1"/>
    <w:rsid w:val="00F9337E"/>
    <w:rsid w:val="00F97787"/>
    <w:rsid w:val="00FA60F0"/>
    <w:rsid w:val="00FB0891"/>
    <w:rsid w:val="00FB08BC"/>
    <w:rsid w:val="00FB3478"/>
    <w:rsid w:val="00FB580A"/>
    <w:rsid w:val="00FC13E7"/>
    <w:rsid w:val="00FC284A"/>
    <w:rsid w:val="00FC4ADF"/>
    <w:rsid w:val="00FC581E"/>
    <w:rsid w:val="00FD1BAD"/>
    <w:rsid w:val="00FD217D"/>
    <w:rsid w:val="00FD3809"/>
    <w:rsid w:val="00FD5610"/>
    <w:rsid w:val="00FD56C8"/>
    <w:rsid w:val="00FE0200"/>
    <w:rsid w:val="00FE0678"/>
    <w:rsid w:val="00FE5152"/>
    <w:rsid w:val="00FF13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F040A"/>
  <w15:chartTrackingRefBased/>
  <w15:docId w15:val="{E8E83567-B4B7-41A7-9284-EFCBF33AF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0A1"/>
    <w:pPr>
      <w:spacing w:after="0" w:line="240" w:lineRule="auto"/>
    </w:pPr>
    <w:rPr>
      <w:rFonts w:ascii="Arial" w:hAnsi="Arial"/>
      <w:lang w:eastAsia="en-US"/>
    </w:rPr>
  </w:style>
  <w:style w:type="paragraph" w:styleId="Heading1">
    <w:name w:val="heading 1"/>
    <w:basedOn w:val="Normal"/>
    <w:next w:val="Normal"/>
    <w:link w:val="Heading1Char"/>
    <w:uiPriority w:val="9"/>
    <w:qFormat/>
    <w:rsid w:val="00401DA2"/>
    <w:pPr>
      <w:keepNext/>
      <w:keepLines/>
      <w:spacing w:before="360" w:after="80" w:line="278" w:lineRule="auto"/>
      <w:outlineLvl w:val="0"/>
    </w:pPr>
    <w:rPr>
      <w:rFonts w:eastAsiaTheme="majorEastAsia" w:cstheme="majorBidi"/>
      <w:b/>
      <w:color w:val="003769" w:themeColor="accent1" w:themeShade="BF"/>
      <w:sz w:val="40"/>
      <w:szCs w:val="40"/>
      <w:lang w:eastAsia="ja-JP"/>
    </w:rPr>
  </w:style>
  <w:style w:type="paragraph" w:styleId="Heading2">
    <w:name w:val="heading 2"/>
    <w:basedOn w:val="Normal"/>
    <w:next w:val="Normal"/>
    <w:link w:val="Heading2Char"/>
    <w:uiPriority w:val="9"/>
    <w:unhideWhenUsed/>
    <w:qFormat/>
    <w:rsid w:val="00DE30A1"/>
    <w:pPr>
      <w:keepNext/>
      <w:keepLines/>
      <w:spacing w:before="160" w:after="80" w:line="278" w:lineRule="auto"/>
      <w:outlineLvl w:val="1"/>
    </w:pPr>
    <w:rPr>
      <w:rFonts w:ascii="Arial Narrow" w:eastAsiaTheme="majorEastAsia" w:hAnsi="Arial Narrow" w:cstheme="majorBidi"/>
      <w:color w:val="003769" w:themeColor="accent1" w:themeShade="BF"/>
      <w:sz w:val="32"/>
      <w:szCs w:val="32"/>
      <w:lang w:eastAsia="ja-JP"/>
    </w:rPr>
  </w:style>
  <w:style w:type="paragraph" w:styleId="Heading3">
    <w:name w:val="heading 3"/>
    <w:basedOn w:val="Normal"/>
    <w:next w:val="Normal"/>
    <w:link w:val="Heading3Char"/>
    <w:uiPriority w:val="9"/>
    <w:unhideWhenUsed/>
    <w:qFormat/>
    <w:rsid w:val="00A13ECC"/>
    <w:pPr>
      <w:keepNext/>
      <w:keepLines/>
      <w:spacing w:before="160" w:after="80" w:line="278" w:lineRule="auto"/>
      <w:outlineLvl w:val="2"/>
    </w:pPr>
    <w:rPr>
      <w:rFonts w:eastAsiaTheme="majorEastAsia" w:cstheme="majorBidi"/>
      <w:color w:val="003769" w:themeColor="accent1" w:themeShade="BF"/>
      <w:sz w:val="28"/>
      <w:szCs w:val="28"/>
      <w:lang w:eastAsia="ja-JP"/>
    </w:rPr>
  </w:style>
  <w:style w:type="paragraph" w:styleId="Heading4">
    <w:name w:val="heading 4"/>
    <w:basedOn w:val="Normal"/>
    <w:next w:val="Normal"/>
    <w:link w:val="Heading4Char"/>
    <w:uiPriority w:val="9"/>
    <w:semiHidden/>
    <w:unhideWhenUsed/>
    <w:qFormat/>
    <w:rsid w:val="00A13ECC"/>
    <w:pPr>
      <w:keepNext/>
      <w:keepLines/>
      <w:spacing w:before="80" w:after="40" w:line="278" w:lineRule="auto"/>
      <w:outlineLvl w:val="3"/>
    </w:pPr>
    <w:rPr>
      <w:rFonts w:eastAsiaTheme="majorEastAsia" w:cstheme="majorBidi"/>
      <w:i/>
      <w:iCs/>
      <w:color w:val="003769" w:themeColor="accent1" w:themeShade="BF"/>
      <w:lang w:eastAsia="ja-JP"/>
    </w:rPr>
  </w:style>
  <w:style w:type="paragraph" w:styleId="Heading5">
    <w:name w:val="heading 5"/>
    <w:basedOn w:val="Normal"/>
    <w:next w:val="Normal"/>
    <w:link w:val="Heading5Char"/>
    <w:uiPriority w:val="9"/>
    <w:semiHidden/>
    <w:unhideWhenUsed/>
    <w:qFormat/>
    <w:rsid w:val="00A13ECC"/>
    <w:pPr>
      <w:keepNext/>
      <w:keepLines/>
      <w:spacing w:before="80" w:after="40" w:line="278" w:lineRule="auto"/>
      <w:outlineLvl w:val="4"/>
    </w:pPr>
    <w:rPr>
      <w:rFonts w:eastAsiaTheme="majorEastAsia" w:cstheme="majorBidi"/>
      <w:color w:val="003769" w:themeColor="accent1" w:themeShade="BF"/>
      <w:lang w:eastAsia="ja-JP"/>
    </w:rPr>
  </w:style>
  <w:style w:type="paragraph" w:styleId="Heading6">
    <w:name w:val="heading 6"/>
    <w:basedOn w:val="Normal"/>
    <w:next w:val="Normal"/>
    <w:link w:val="Heading6Char"/>
    <w:uiPriority w:val="9"/>
    <w:semiHidden/>
    <w:unhideWhenUsed/>
    <w:qFormat/>
    <w:rsid w:val="00A13ECC"/>
    <w:pPr>
      <w:keepNext/>
      <w:keepLines/>
      <w:spacing w:before="40" w:line="278" w:lineRule="auto"/>
      <w:outlineLvl w:val="5"/>
    </w:pPr>
    <w:rPr>
      <w:rFonts w:eastAsiaTheme="majorEastAsia" w:cstheme="majorBidi"/>
      <w:i/>
      <w:iCs/>
      <w:color w:val="595959" w:themeColor="text1" w:themeTint="A6"/>
      <w:lang w:eastAsia="ja-JP"/>
    </w:rPr>
  </w:style>
  <w:style w:type="paragraph" w:styleId="Heading7">
    <w:name w:val="heading 7"/>
    <w:basedOn w:val="Normal"/>
    <w:next w:val="Normal"/>
    <w:link w:val="Heading7Char"/>
    <w:uiPriority w:val="9"/>
    <w:semiHidden/>
    <w:unhideWhenUsed/>
    <w:qFormat/>
    <w:rsid w:val="00A13ECC"/>
    <w:pPr>
      <w:keepNext/>
      <w:keepLines/>
      <w:spacing w:before="40" w:line="278" w:lineRule="auto"/>
      <w:outlineLvl w:val="6"/>
    </w:pPr>
    <w:rPr>
      <w:rFonts w:eastAsiaTheme="majorEastAsia" w:cstheme="majorBidi"/>
      <w:color w:val="595959" w:themeColor="text1" w:themeTint="A6"/>
      <w:lang w:eastAsia="ja-JP"/>
    </w:rPr>
  </w:style>
  <w:style w:type="paragraph" w:styleId="Heading8">
    <w:name w:val="heading 8"/>
    <w:basedOn w:val="Normal"/>
    <w:next w:val="Normal"/>
    <w:link w:val="Heading8Char"/>
    <w:uiPriority w:val="9"/>
    <w:semiHidden/>
    <w:unhideWhenUsed/>
    <w:qFormat/>
    <w:rsid w:val="00A13ECC"/>
    <w:pPr>
      <w:keepNext/>
      <w:keepLines/>
      <w:spacing w:line="278" w:lineRule="auto"/>
      <w:outlineLvl w:val="7"/>
    </w:pPr>
    <w:rPr>
      <w:rFonts w:eastAsiaTheme="majorEastAsia" w:cstheme="majorBidi"/>
      <w:i/>
      <w:iCs/>
      <w:color w:val="272727" w:themeColor="text1" w:themeTint="D8"/>
      <w:lang w:eastAsia="ja-JP"/>
    </w:rPr>
  </w:style>
  <w:style w:type="paragraph" w:styleId="Heading9">
    <w:name w:val="heading 9"/>
    <w:basedOn w:val="Normal"/>
    <w:next w:val="Normal"/>
    <w:link w:val="Heading9Char"/>
    <w:uiPriority w:val="9"/>
    <w:semiHidden/>
    <w:unhideWhenUsed/>
    <w:qFormat/>
    <w:rsid w:val="00A13ECC"/>
    <w:pPr>
      <w:keepNext/>
      <w:keepLines/>
      <w:spacing w:line="278" w:lineRule="auto"/>
      <w:outlineLvl w:val="8"/>
    </w:pPr>
    <w:rPr>
      <w:rFonts w:eastAsiaTheme="majorEastAsia" w:cstheme="majorBidi"/>
      <w:color w:val="272727" w:themeColor="text1" w:themeTint="D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DA2"/>
    <w:rPr>
      <w:rFonts w:ascii="Arial" w:eastAsiaTheme="majorEastAsia" w:hAnsi="Arial" w:cstheme="majorBidi"/>
      <w:b/>
      <w:color w:val="003769" w:themeColor="accent1" w:themeShade="BF"/>
      <w:sz w:val="40"/>
      <w:szCs w:val="40"/>
    </w:rPr>
  </w:style>
  <w:style w:type="character" w:customStyle="1" w:styleId="Heading2Char">
    <w:name w:val="Heading 2 Char"/>
    <w:basedOn w:val="DefaultParagraphFont"/>
    <w:link w:val="Heading2"/>
    <w:uiPriority w:val="9"/>
    <w:rsid w:val="00DE30A1"/>
    <w:rPr>
      <w:rFonts w:ascii="Arial Narrow" w:eastAsiaTheme="majorEastAsia" w:hAnsi="Arial Narrow" w:cstheme="majorBidi"/>
      <w:color w:val="003769" w:themeColor="accent1" w:themeShade="BF"/>
      <w:sz w:val="32"/>
      <w:szCs w:val="32"/>
    </w:rPr>
  </w:style>
  <w:style w:type="character" w:customStyle="1" w:styleId="Heading3Char">
    <w:name w:val="Heading 3 Char"/>
    <w:basedOn w:val="DefaultParagraphFont"/>
    <w:link w:val="Heading3"/>
    <w:uiPriority w:val="9"/>
    <w:rsid w:val="00A13ECC"/>
    <w:rPr>
      <w:rFonts w:eastAsiaTheme="majorEastAsia" w:cstheme="majorBidi"/>
      <w:color w:val="003769" w:themeColor="accent1" w:themeShade="BF"/>
      <w:sz w:val="28"/>
      <w:szCs w:val="28"/>
    </w:rPr>
  </w:style>
  <w:style w:type="character" w:customStyle="1" w:styleId="Heading4Char">
    <w:name w:val="Heading 4 Char"/>
    <w:basedOn w:val="DefaultParagraphFont"/>
    <w:link w:val="Heading4"/>
    <w:uiPriority w:val="9"/>
    <w:semiHidden/>
    <w:rsid w:val="00A13ECC"/>
    <w:rPr>
      <w:rFonts w:eastAsiaTheme="majorEastAsia" w:cstheme="majorBidi"/>
      <w:i/>
      <w:iCs/>
      <w:color w:val="003769" w:themeColor="accent1" w:themeShade="BF"/>
    </w:rPr>
  </w:style>
  <w:style w:type="character" w:customStyle="1" w:styleId="Heading5Char">
    <w:name w:val="Heading 5 Char"/>
    <w:basedOn w:val="DefaultParagraphFont"/>
    <w:link w:val="Heading5"/>
    <w:uiPriority w:val="9"/>
    <w:semiHidden/>
    <w:rsid w:val="00A13ECC"/>
    <w:rPr>
      <w:rFonts w:eastAsiaTheme="majorEastAsia" w:cstheme="majorBidi"/>
      <w:color w:val="003769" w:themeColor="accent1" w:themeShade="BF"/>
    </w:rPr>
  </w:style>
  <w:style w:type="character" w:customStyle="1" w:styleId="Heading6Char">
    <w:name w:val="Heading 6 Char"/>
    <w:basedOn w:val="DefaultParagraphFont"/>
    <w:link w:val="Heading6"/>
    <w:uiPriority w:val="9"/>
    <w:semiHidden/>
    <w:rsid w:val="00A13E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E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E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ECC"/>
    <w:rPr>
      <w:rFonts w:eastAsiaTheme="majorEastAsia" w:cstheme="majorBidi"/>
      <w:color w:val="272727" w:themeColor="text1" w:themeTint="D8"/>
    </w:rPr>
  </w:style>
  <w:style w:type="paragraph" w:styleId="Title">
    <w:name w:val="Title"/>
    <w:basedOn w:val="Normal"/>
    <w:next w:val="Normal"/>
    <w:link w:val="TitleChar"/>
    <w:uiPriority w:val="10"/>
    <w:qFormat/>
    <w:rsid w:val="00A13ECC"/>
    <w:pPr>
      <w:spacing w:after="80"/>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A13E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ECC"/>
    <w:pPr>
      <w:numPr>
        <w:ilvl w:val="1"/>
      </w:numPr>
      <w:spacing w:after="160" w:line="278" w:lineRule="auto"/>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sid w:val="00A13E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ECC"/>
    <w:pPr>
      <w:spacing w:before="160" w:after="160" w:line="278" w:lineRule="auto"/>
      <w:jc w:val="center"/>
    </w:pPr>
    <w:rPr>
      <w:i/>
      <w:iCs/>
      <w:color w:val="404040" w:themeColor="text1" w:themeTint="BF"/>
      <w:lang w:eastAsia="ja-JP"/>
    </w:rPr>
  </w:style>
  <w:style w:type="character" w:customStyle="1" w:styleId="QuoteChar">
    <w:name w:val="Quote Char"/>
    <w:basedOn w:val="DefaultParagraphFont"/>
    <w:link w:val="Quote"/>
    <w:uiPriority w:val="29"/>
    <w:rsid w:val="00A13ECC"/>
    <w:rPr>
      <w:i/>
      <w:iCs/>
      <w:color w:val="404040" w:themeColor="text1" w:themeTint="BF"/>
    </w:rPr>
  </w:style>
  <w:style w:type="paragraph" w:styleId="ListParagraph">
    <w:name w:val="List Paragraph"/>
    <w:basedOn w:val="Normal"/>
    <w:uiPriority w:val="34"/>
    <w:qFormat/>
    <w:rsid w:val="00A13ECC"/>
    <w:pPr>
      <w:spacing w:after="160" w:line="278" w:lineRule="auto"/>
      <w:ind w:left="720"/>
      <w:contextualSpacing/>
    </w:pPr>
    <w:rPr>
      <w:lang w:eastAsia="ja-JP"/>
    </w:rPr>
  </w:style>
  <w:style w:type="character" w:styleId="IntenseEmphasis">
    <w:name w:val="Intense Emphasis"/>
    <w:basedOn w:val="DefaultParagraphFont"/>
    <w:uiPriority w:val="21"/>
    <w:qFormat/>
    <w:rsid w:val="00A13ECC"/>
    <w:rPr>
      <w:i/>
      <w:iCs/>
      <w:color w:val="003769" w:themeColor="accent1" w:themeShade="BF"/>
    </w:rPr>
  </w:style>
  <w:style w:type="paragraph" w:styleId="IntenseQuote">
    <w:name w:val="Intense Quote"/>
    <w:basedOn w:val="Normal"/>
    <w:next w:val="Normal"/>
    <w:link w:val="IntenseQuoteChar"/>
    <w:uiPriority w:val="30"/>
    <w:qFormat/>
    <w:rsid w:val="00A13ECC"/>
    <w:pPr>
      <w:pBdr>
        <w:top w:val="single" w:sz="4" w:space="10" w:color="003769" w:themeColor="accent1" w:themeShade="BF"/>
        <w:bottom w:val="single" w:sz="4" w:space="10" w:color="003769" w:themeColor="accent1" w:themeShade="BF"/>
      </w:pBdr>
      <w:spacing w:before="360" w:after="360" w:line="278" w:lineRule="auto"/>
      <w:ind w:left="864" w:right="864"/>
      <w:jc w:val="center"/>
    </w:pPr>
    <w:rPr>
      <w:i/>
      <w:iCs/>
      <w:color w:val="003769" w:themeColor="accent1" w:themeShade="BF"/>
      <w:lang w:eastAsia="ja-JP"/>
    </w:rPr>
  </w:style>
  <w:style w:type="character" w:customStyle="1" w:styleId="IntenseQuoteChar">
    <w:name w:val="Intense Quote Char"/>
    <w:basedOn w:val="DefaultParagraphFont"/>
    <w:link w:val="IntenseQuote"/>
    <w:uiPriority w:val="30"/>
    <w:rsid w:val="00A13ECC"/>
    <w:rPr>
      <w:i/>
      <w:iCs/>
      <w:color w:val="003769" w:themeColor="accent1" w:themeShade="BF"/>
    </w:rPr>
  </w:style>
  <w:style w:type="character" w:styleId="IntenseReference">
    <w:name w:val="Intense Reference"/>
    <w:basedOn w:val="DefaultParagraphFont"/>
    <w:uiPriority w:val="32"/>
    <w:qFormat/>
    <w:rsid w:val="00A13ECC"/>
    <w:rPr>
      <w:b/>
      <w:bCs/>
      <w:smallCaps/>
      <w:color w:val="003769" w:themeColor="accent1" w:themeShade="BF"/>
      <w:spacing w:val="5"/>
    </w:rPr>
  </w:style>
  <w:style w:type="paragraph" w:styleId="Header">
    <w:name w:val="header"/>
    <w:basedOn w:val="Normal"/>
    <w:link w:val="HeaderChar"/>
    <w:uiPriority w:val="99"/>
    <w:unhideWhenUsed/>
    <w:rsid w:val="00A13ECC"/>
    <w:pPr>
      <w:tabs>
        <w:tab w:val="center" w:pos="4680"/>
        <w:tab w:val="right" w:pos="9360"/>
      </w:tabs>
    </w:pPr>
  </w:style>
  <w:style w:type="character" w:customStyle="1" w:styleId="HeaderChar">
    <w:name w:val="Header Char"/>
    <w:basedOn w:val="DefaultParagraphFont"/>
    <w:link w:val="Header"/>
    <w:uiPriority w:val="99"/>
    <w:rsid w:val="00A13ECC"/>
    <w:rPr>
      <w:lang w:eastAsia="en-US"/>
    </w:rPr>
  </w:style>
  <w:style w:type="paragraph" w:styleId="Footer">
    <w:name w:val="footer"/>
    <w:basedOn w:val="Normal"/>
    <w:link w:val="FooterChar"/>
    <w:uiPriority w:val="99"/>
    <w:unhideWhenUsed/>
    <w:rsid w:val="00A13ECC"/>
    <w:pPr>
      <w:tabs>
        <w:tab w:val="center" w:pos="4680"/>
        <w:tab w:val="right" w:pos="9360"/>
      </w:tabs>
    </w:pPr>
  </w:style>
  <w:style w:type="character" w:customStyle="1" w:styleId="FooterChar">
    <w:name w:val="Footer Char"/>
    <w:basedOn w:val="DefaultParagraphFont"/>
    <w:link w:val="Footer"/>
    <w:uiPriority w:val="99"/>
    <w:rsid w:val="00A13ECC"/>
    <w:rPr>
      <w:lang w:eastAsia="en-US"/>
    </w:rPr>
  </w:style>
  <w:style w:type="paragraph" w:styleId="NormalWeb">
    <w:name w:val="Normal (Web)"/>
    <w:basedOn w:val="Normal"/>
    <w:uiPriority w:val="99"/>
    <w:semiHidden/>
    <w:unhideWhenUsed/>
    <w:rsid w:val="009B6D2A"/>
    <w:rPr>
      <w:rFonts w:ascii="Times New Roman" w:hAnsi="Times New Roman" w:cs="Times New Roman"/>
    </w:rPr>
  </w:style>
  <w:style w:type="table" w:styleId="TableGrid">
    <w:name w:val="Table Grid"/>
    <w:basedOn w:val="TableNormal"/>
    <w:uiPriority w:val="39"/>
    <w:rsid w:val="00720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51A5"/>
    <w:rPr>
      <w:color w:val="13B6EA" w:themeColor="hyperlink"/>
      <w:u w:val="single"/>
    </w:rPr>
  </w:style>
  <w:style w:type="character" w:styleId="UnresolvedMention">
    <w:name w:val="Unresolved Mention"/>
    <w:basedOn w:val="DefaultParagraphFont"/>
    <w:uiPriority w:val="99"/>
    <w:semiHidden/>
    <w:unhideWhenUsed/>
    <w:rsid w:val="003951A5"/>
    <w:rPr>
      <w:color w:val="605E5C"/>
      <w:shd w:val="clear" w:color="auto" w:fill="E1DFDD"/>
    </w:rPr>
  </w:style>
  <w:style w:type="character" w:styleId="FollowedHyperlink">
    <w:name w:val="FollowedHyperlink"/>
    <w:basedOn w:val="DefaultParagraphFont"/>
    <w:uiPriority w:val="99"/>
    <w:semiHidden/>
    <w:unhideWhenUsed/>
    <w:rsid w:val="003951A5"/>
    <w:rPr>
      <w:color w:val="0E89B2" w:themeColor="followedHyperlink"/>
      <w:u w:val="single"/>
    </w:rPr>
  </w:style>
  <w:style w:type="numbering" w:customStyle="1" w:styleId="CurrentList1">
    <w:name w:val="Current List1"/>
    <w:uiPriority w:val="99"/>
    <w:rsid w:val="00F92AB1"/>
    <w:pPr>
      <w:numPr>
        <w:numId w:val="24"/>
      </w:numPr>
    </w:pPr>
  </w:style>
  <w:style w:type="paragraph" w:styleId="Revision">
    <w:name w:val="Revision"/>
    <w:hidden/>
    <w:uiPriority w:val="99"/>
    <w:semiHidden/>
    <w:rsid w:val="00E812F8"/>
    <w:pPr>
      <w:spacing w:after="0" w:line="240" w:lineRule="auto"/>
    </w:pPr>
    <w:rPr>
      <w:lang w:eastAsia="en-US"/>
    </w:rPr>
  </w:style>
  <w:style w:type="character" w:styleId="CommentReference">
    <w:name w:val="annotation reference"/>
    <w:basedOn w:val="DefaultParagraphFont"/>
    <w:uiPriority w:val="99"/>
    <w:semiHidden/>
    <w:unhideWhenUsed/>
    <w:rsid w:val="00AE448C"/>
    <w:rPr>
      <w:sz w:val="16"/>
      <w:szCs w:val="16"/>
    </w:rPr>
  </w:style>
  <w:style w:type="paragraph" w:styleId="CommentText">
    <w:name w:val="annotation text"/>
    <w:basedOn w:val="Normal"/>
    <w:link w:val="CommentTextChar"/>
    <w:uiPriority w:val="99"/>
    <w:unhideWhenUsed/>
    <w:rsid w:val="00AE448C"/>
    <w:rPr>
      <w:sz w:val="20"/>
      <w:szCs w:val="20"/>
    </w:rPr>
  </w:style>
  <w:style w:type="character" w:customStyle="1" w:styleId="CommentTextChar">
    <w:name w:val="Comment Text Char"/>
    <w:basedOn w:val="DefaultParagraphFont"/>
    <w:link w:val="CommentText"/>
    <w:uiPriority w:val="99"/>
    <w:rsid w:val="00AE448C"/>
    <w:rPr>
      <w:sz w:val="20"/>
      <w:szCs w:val="20"/>
      <w:lang w:eastAsia="en-US"/>
    </w:rPr>
  </w:style>
  <w:style w:type="paragraph" w:styleId="CommentSubject">
    <w:name w:val="annotation subject"/>
    <w:basedOn w:val="CommentText"/>
    <w:next w:val="CommentText"/>
    <w:link w:val="CommentSubjectChar"/>
    <w:uiPriority w:val="99"/>
    <w:semiHidden/>
    <w:unhideWhenUsed/>
    <w:rsid w:val="00AE448C"/>
    <w:rPr>
      <w:b/>
      <w:bCs/>
    </w:rPr>
  </w:style>
  <w:style w:type="character" w:customStyle="1" w:styleId="CommentSubjectChar">
    <w:name w:val="Comment Subject Char"/>
    <w:basedOn w:val="CommentTextChar"/>
    <w:link w:val="CommentSubject"/>
    <w:uiPriority w:val="99"/>
    <w:semiHidden/>
    <w:rsid w:val="00AE448C"/>
    <w:rPr>
      <w:b/>
      <w:bCs/>
      <w:sz w:val="20"/>
      <w:szCs w:val="20"/>
      <w:lang w:eastAsia="en-US"/>
    </w:rPr>
  </w:style>
  <w:style w:type="paragraph" w:styleId="NoSpacing">
    <w:name w:val="No Spacing"/>
    <w:link w:val="NoSpacingChar"/>
    <w:uiPriority w:val="1"/>
    <w:qFormat/>
    <w:rsid w:val="005972EF"/>
    <w:pPr>
      <w:spacing w:after="0" w:line="240" w:lineRule="auto"/>
    </w:pPr>
    <w:rPr>
      <w:kern w:val="0"/>
      <w:sz w:val="22"/>
      <w:szCs w:val="22"/>
      <w:lang w:val="en-US" w:eastAsia="zh-CN"/>
      <w14:ligatures w14:val="none"/>
    </w:rPr>
  </w:style>
  <w:style w:type="character" w:customStyle="1" w:styleId="NoSpacingChar">
    <w:name w:val="No Spacing Char"/>
    <w:basedOn w:val="DefaultParagraphFont"/>
    <w:link w:val="NoSpacing"/>
    <w:uiPriority w:val="1"/>
    <w:rsid w:val="005972EF"/>
    <w:rPr>
      <w:kern w:val="0"/>
      <w:sz w:val="22"/>
      <w:szCs w:val="22"/>
      <w:lang w:val="en-US" w:eastAsia="zh-CN"/>
      <w14:ligatures w14:val="none"/>
    </w:rPr>
  </w:style>
  <w:style w:type="character" w:styleId="Strong">
    <w:name w:val="Strong"/>
    <w:basedOn w:val="DefaultParagraphFont"/>
    <w:uiPriority w:val="22"/>
    <w:qFormat/>
    <w:rsid w:val="00E83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5839">
      <w:bodyDiv w:val="1"/>
      <w:marLeft w:val="0"/>
      <w:marRight w:val="0"/>
      <w:marTop w:val="0"/>
      <w:marBottom w:val="0"/>
      <w:divBdr>
        <w:top w:val="none" w:sz="0" w:space="0" w:color="auto"/>
        <w:left w:val="none" w:sz="0" w:space="0" w:color="auto"/>
        <w:bottom w:val="none" w:sz="0" w:space="0" w:color="auto"/>
        <w:right w:val="none" w:sz="0" w:space="0" w:color="auto"/>
      </w:divBdr>
    </w:div>
    <w:div w:id="68618231">
      <w:bodyDiv w:val="1"/>
      <w:marLeft w:val="0"/>
      <w:marRight w:val="0"/>
      <w:marTop w:val="0"/>
      <w:marBottom w:val="0"/>
      <w:divBdr>
        <w:top w:val="none" w:sz="0" w:space="0" w:color="auto"/>
        <w:left w:val="none" w:sz="0" w:space="0" w:color="auto"/>
        <w:bottom w:val="none" w:sz="0" w:space="0" w:color="auto"/>
        <w:right w:val="none" w:sz="0" w:space="0" w:color="auto"/>
      </w:divBdr>
    </w:div>
    <w:div w:id="132716697">
      <w:bodyDiv w:val="1"/>
      <w:marLeft w:val="0"/>
      <w:marRight w:val="0"/>
      <w:marTop w:val="0"/>
      <w:marBottom w:val="0"/>
      <w:divBdr>
        <w:top w:val="none" w:sz="0" w:space="0" w:color="auto"/>
        <w:left w:val="none" w:sz="0" w:space="0" w:color="auto"/>
        <w:bottom w:val="none" w:sz="0" w:space="0" w:color="auto"/>
        <w:right w:val="none" w:sz="0" w:space="0" w:color="auto"/>
      </w:divBdr>
    </w:div>
    <w:div w:id="154685341">
      <w:bodyDiv w:val="1"/>
      <w:marLeft w:val="0"/>
      <w:marRight w:val="0"/>
      <w:marTop w:val="0"/>
      <w:marBottom w:val="0"/>
      <w:divBdr>
        <w:top w:val="none" w:sz="0" w:space="0" w:color="auto"/>
        <w:left w:val="none" w:sz="0" w:space="0" w:color="auto"/>
        <w:bottom w:val="none" w:sz="0" w:space="0" w:color="auto"/>
        <w:right w:val="none" w:sz="0" w:space="0" w:color="auto"/>
      </w:divBdr>
    </w:div>
    <w:div w:id="230428262">
      <w:bodyDiv w:val="1"/>
      <w:marLeft w:val="0"/>
      <w:marRight w:val="0"/>
      <w:marTop w:val="0"/>
      <w:marBottom w:val="0"/>
      <w:divBdr>
        <w:top w:val="none" w:sz="0" w:space="0" w:color="auto"/>
        <w:left w:val="none" w:sz="0" w:space="0" w:color="auto"/>
        <w:bottom w:val="none" w:sz="0" w:space="0" w:color="auto"/>
        <w:right w:val="none" w:sz="0" w:space="0" w:color="auto"/>
      </w:divBdr>
    </w:div>
    <w:div w:id="272246617">
      <w:bodyDiv w:val="1"/>
      <w:marLeft w:val="0"/>
      <w:marRight w:val="0"/>
      <w:marTop w:val="0"/>
      <w:marBottom w:val="0"/>
      <w:divBdr>
        <w:top w:val="none" w:sz="0" w:space="0" w:color="auto"/>
        <w:left w:val="none" w:sz="0" w:space="0" w:color="auto"/>
        <w:bottom w:val="none" w:sz="0" w:space="0" w:color="auto"/>
        <w:right w:val="none" w:sz="0" w:space="0" w:color="auto"/>
      </w:divBdr>
    </w:div>
    <w:div w:id="274215346">
      <w:bodyDiv w:val="1"/>
      <w:marLeft w:val="0"/>
      <w:marRight w:val="0"/>
      <w:marTop w:val="0"/>
      <w:marBottom w:val="0"/>
      <w:divBdr>
        <w:top w:val="none" w:sz="0" w:space="0" w:color="auto"/>
        <w:left w:val="none" w:sz="0" w:space="0" w:color="auto"/>
        <w:bottom w:val="none" w:sz="0" w:space="0" w:color="auto"/>
        <w:right w:val="none" w:sz="0" w:space="0" w:color="auto"/>
      </w:divBdr>
    </w:div>
    <w:div w:id="279384833">
      <w:bodyDiv w:val="1"/>
      <w:marLeft w:val="0"/>
      <w:marRight w:val="0"/>
      <w:marTop w:val="0"/>
      <w:marBottom w:val="0"/>
      <w:divBdr>
        <w:top w:val="none" w:sz="0" w:space="0" w:color="auto"/>
        <w:left w:val="none" w:sz="0" w:space="0" w:color="auto"/>
        <w:bottom w:val="none" w:sz="0" w:space="0" w:color="auto"/>
        <w:right w:val="none" w:sz="0" w:space="0" w:color="auto"/>
      </w:divBdr>
    </w:div>
    <w:div w:id="400719042">
      <w:bodyDiv w:val="1"/>
      <w:marLeft w:val="0"/>
      <w:marRight w:val="0"/>
      <w:marTop w:val="0"/>
      <w:marBottom w:val="0"/>
      <w:divBdr>
        <w:top w:val="none" w:sz="0" w:space="0" w:color="auto"/>
        <w:left w:val="none" w:sz="0" w:space="0" w:color="auto"/>
        <w:bottom w:val="none" w:sz="0" w:space="0" w:color="auto"/>
        <w:right w:val="none" w:sz="0" w:space="0" w:color="auto"/>
      </w:divBdr>
    </w:div>
    <w:div w:id="448359183">
      <w:bodyDiv w:val="1"/>
      <w:marLeft w:val="0"/>
      <w:marRight w:val="0"/>
      <w:marTop w:val="0"/>
      <w:marBottom w:val="0"/>
      <w:divBdr>
        <w:top w:val="none" w:sz="0" w:space="0" w:color="auto"/>
        <w:left w:val="none" w:sz="0" w:space="0" w:color="auto"/>
        <w:bottom w:val="none" w:sz="0" w:space="0" w:color="auto"/>
        <w:right w:val="none" w:sz="0" w:space="0" w:color="auto"/>
      </w:divBdr>
    </w:div>
    <w:div w:id="454327385">
      <w:bodyDiv w:val="1"/>
      <w:marLeft w:val="0"/>
      <w:marRight w:val="0"/>
      <w:marTop w:val="0"/>
      <w:marBottom w:val="0"/>
      <w:divBdr>
        <w:top w:val="none" w:sz="0" w:space="0" w:color="auto"/>
        <w:left w:val="none" w:sz="0" w:space="0" w:color="auto"/>
        <w:bottom w:val="none" w:sz="0" w:space="0" w:color="auto"/>
        <w:right w:val="none" w:sz="0" w:space="0" w:color="auto"/>
      </w:divBdr>
    </w:div>
    <w:div w:id="743769802">
      <w:bodyDiv w:val="1"/>
      <w:marLeft w:val="0"/>
      <w:marRight w:val="0"/>
      <w:marTop w:val="0"/>
      <w:marBottom w:val="0"/>
      <w:divBdr>
        <w:top w:val="none" w:sz="0" w:space="0" w:color="auto"/>
        <w:left w:val="none" w:sz="0" w:space="0" w:color="auto"/>
        <w:bottom w:val="none" w:sz="0" w:space="0" w:color="auto"/>
        <w:right w:val="none" w:sz="0" w:space="0" w:color="auto"/>
      </w:divBdr>
    </w:div>
    <w:div w:id="1025666999">
      <w:bodyDiv w:val="1"/>
      <w:marLeft w:val="0"/>
      <w:marRight w:val="0"/>
      <w:marTop w:val="0"/>
      <w:marBottom w:val="0"/>
      <w:divBdr>
        <w:top w:val="none" w:sz="0" w:space="0" w:color="auto"/>
        <w:left w:val="none" w:sz="0" w:space="0" w:color="auto"/>
        <w:bottom w:val="none" w:sz="0" w:space="0" w:color="auto"/>
        <w:right w:val="none" w:sz="0" w:space="0" w:color="auto"/>
      </w:divBdr>
    </w:div>
    <w:div w:id="1047335666">
      <w:bodyDiv w:val="1"/>
      <w:marLeft w:val="0"/>
      <w:marRight w:val="0"/>
      <w:marTop w:val="0"/>
      <w:marBottom w:val="0"/>
      <w:divBdr>
        <w:top w:val="none" w:sz="0" w:space="0" w:color="auto"/>
        <w:left w:val="none" w:sz="0" w:space="0" w:color="auto"/>
        <w:bottom w:val="none" w:sz="0" w:space="0" w:color="auto"/>
        <w:right w:val="none" w:sz="0" w:space="0" w:color="auto"/>
      </w:divBdr>
    </w:div>
    <w:div w:id="1049957364">
      <w:bodyDiv w:val="1"/>
      <w:marLeft w:val="0"/>
      <w:marRight w:val="0"/>
      <w:marTop w:val="0"/>
      <w:marBottom w:val="0"/>
      <w:divBdr>
        <w:top w:val="none" w:sz="0" w:space="0" w:color="auto"/>
        <w:left w:val="none" w:sz="0" w:space="0" w:color="auto"/>
        <w:bottom w:val="none" w:sz="0" w:space="0" w:color="auto"/>
        <w:right w:val="none" w:sz="0" w:space="0" w:color="auto"/>
      </w:divBdr>
    </w:div>
    <w:div w:id="1058018897">
      <w:bodyDiv w:val="1"/>
      <w:marLeft w:val="0"/>
      <w:marRight w:val="0"/>
      <w:marTop w:val="0"/>
      <w:marBottom w:val="0"/>
      <w:divBdr>
        <w:top w:val="none" w:sz="0" w:space="0" w:color="auto"/>
        <w:left w:val="none" w:sz="0" w:space="0" w:color="auto"/>
        <w:bottom w:val="none" w:sz="0" w:space="0" w:color="auto"/>
        <w:right w:val="none" w:sz="0" w:space="0" w:color="auto"/>
      </w:divBdr>
    </w:div>
    <w:div w:id="1182429365">
      <w:bodyDiv w:val="1"/>
      <w:marLeft w:val="0"/>
      <w:marRight w:val="0"/>
      <w:marTop w:val="0"/>
      <w:marBottom w:val="0"/>
      <w:divBdr>
        <w:top w:val="none" w:sz="0" w:space="0" w:color="auto"/>
        <w:left w:val="none" w:sz="0" w:space="0" w:color="auto"/>
        <w:bottom w:val="none" w:sz="0" w:space="0" w:color="auto"/>
        <w:right w:val="none" w:sz="0" w:space="0" w:color="auto"/>
      </w:divBdr>
    </w:div>
    <w:div w:id="1274364571">
      <w:bodyDiv w:val="1"/>
      <w:marLeft w:val="0"/>
      <w:marRight w:val="0"/>
      <w:marTop w:val="0"/>
      <w:marBottom w:val="0"/>
      <w:divBdr>
        <w:top w:val="none" w:sz="0" w:space="0" w:color="auto"/>
        <w:left w:val="none" w:sz="0" w:space="0" w:color="auto"/>
        <w:bottom w:val="none" w:sz="0" w:space="0" w:color="auto"/>
        <w:right w:val="none" w:sz="0" w:space="0" w:color="auto"/>
      </w:divBdr>
    </w:div>
    <w:div w:id="1502696264">
      <w:bodyDiv w:val="1"/>
      <w:marLeft w:val="0"/>
      <w:marRight w:val="0"/>
      <w:marTop w:val="0"/>
      <w:marBottom w:val="0"/>
      <w:divBdr>
        <w:top w:val="none" w:sz="0" w:space="0" w:color="auto"/>
        <w:left w:val="none" w:sz="0" w:space="0" w:color="auto"/>
        <w:bottom w:val="none" w:sz="0" w:space="0" w:color="auto"/>
        <w:right w:val="none" w:sz="0" w:space="0" w:color="auto"/>
      </w:divBdr>
    </w:div>
    <w:div w:id="1586105335">
      <w:bodyDiv w:val="1"/>
      <w:marLeft w:val="0"/>
      <w:marRight w:val="0"/>
      <w:marTop w:val="0"/>
      <w:marBottom w:val="0"/>
      <w:divBdr>
        <w:top w:val="none" w:sz="0" w:space="0" w:color="auto"/>
        <w:left w:val="none" w:sz="0" w:space="0" w:color="auto"/>
        <w:bottom w:val="none" w:sz="0" w:space="0" w:color="auto"/>
        <w:right w:val="none" w:sz="0" w:space="0" w:color="auto"/>
      </w:divBdr>
    </w:div>
    <w:div w:id="1621449869">
      <w:bodyDiv w:val="1"/>
      <w:marLeft w:val="0"/>
      <w:marRight w:val="0"/>
      <w:marTop w:val="0"/>
      <w:marBottom w:val="0"/>
      <w:divBdr>
        <w:top w:val="none" w:sz="0" w:space="0" w:color="auto"/>
        <w:left w:val="none" w:sz="0" w:space="0" w:color="auto"/>
        <w:bottom w:val="none" w:sz="0" w:space="0" w:color="auto"/>
        <w:right w:val="none" w:sz="0" w:space="0" w:color="auto"/>
      </w:divBdr>
    </w:div>
    <w:div w:id="1656033193">
      <w:bodyDiv w:val="1"/>
      <w:marLeft w:val="0"/>
      <w:marRight w:val="0"/>
      <w:marTop w:val="0"/>
      <w:marBottom w:val="0"/>
      <w:divBdr>
        <w:top w:val="none" w:sz="0" w:space="0" w:color="auto"/>
        <w:left w:val="none" w:sz="0" w:space="0" w:color="auto"/>
        <w:bottom w:val="none" w:sz="0" w:space="0" w:color="auto"/>
        <w:right w:val="none" w:sz="0" w:space="0" w:color="auto"/>
      </w:divBdr>
    </w:div>
    <w:div w:id="1832595455">
      <w:bodyDiv w:val="1"/>
      <w:marLeft w:val="0"/>
      <w:marRight w:val="0"/>
      <w:marTop w:val="0"/>
      <w:marBottom w:val="0"/>
      <w:divBdr>
        <w:top w:val="none" w:sz="0" w:space="0" w:color="auto"/>
        <w:left w:val="none" w:sz="0" w:space="0" w:color="auto"/>
        <w:bottom w:val="none" w:sz="0" w:space="0" w:color="auto"/>
        <w:right w:val="none" w:sz="0" w:space="0" w:color="auto"/>
      </w:divBdr>
    </w:div>
    <w:div w:id="1861160740">
      <w:bodyDiv w:val="1"/>
      <w:marLeft w:val="0"/>
      <w:marRight w:val="0"/>
      <w:marTop w:val="0"/>
      <w:marBottom w:val="0"/>
      <w:divBdr>
        <w:top w:val="none" w:sz="0" w:space="0" w:color="auto"/>
        <w:left w:val="none" w:sz="0" w:space="0" w:color="auto"/>
        <w:bottom w:val="none" w:sz="0" w:space="0" w:color="auto"/>
        <w:right w:val="none" w:sz="0" w:space="0" w:color="auto"/>
      </w:divBdr>
    </w:div>
    <w:div w:id="1903909752">
      <w:bodyDiv w:val="1"/>
      <w:marLeft w:val="0"/>
      <w:marRight w:val="0"/>
      <w:marTop w:val="0"/>
      <w:marBottom w:val="0"/>
      <w:divBdr>
        <w:top w:val="none" w:sz="0" w:space="0" w:color="auto"/>
        <w:left w:val="none" w:sz="0" w:space="0" w:color="auto"/>
        <w:bottom w:val="none" w:sz="0" w:space="0" w:color="auto"/>
        <w:right w:val="none" w:sz="0" w:space="0" w:color="auto"/>
      </w:divBdr>
    </w:div>
    <w:div w:id="194984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arn.ib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arn.ib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talogue.ibo.org/fr/professional-developme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jaa\Downloads\PL\External\9.%20Professional%20Development%20request%20template%20FINAL.dotx" TargetMode="External"/></Relationships>
</file>

<file path=word/theme/theme1.xml><?xml version="1.0" encoding="utf-8"?>
<a:theme xmlns:a="http://schemas.openxmlformats.org/drawingml/2006/main" name="Office Theme">
  <a:themeElements>
    <a:clrScheme name="International Baccalaureate 1">
      <a:dk1>
        <a:srgbClr val="000000"/>
      </a:dk1>
      <a:lt1>
        <a:srgbClr val="FFFFFF"/>
      </a:lt1>
      <a:dk2>
        <a:srgbClr val="00284C"/>
      </a:dk2>
      <a:lt2>
        <a:srgbClr val="BABCBE"/>
      </a:lt2>
      <a:accent1>
        <a:srgbClr val="004B8D"/>
      </a:accent1>
      <a:accent2>
        <a:srgbClr val="13B6EA"/>
      </a:accent2>
      <a:accent3>
        <a:srgbClr val="FFD200"/>
      </a:accent3>
      <a:accent4>
        <a:srgbClr val="F05133"/>
      </a:accent4>
      <a:accent5>
        <a:srgbClr val="00B5CC"/>
      </a:accent5>
      <a:accent6>
        <a:srgbClr val="652C89"/>
      </a:accent6>
      <a:hlink>
        <a:srgbClr val="13B6EA"/>
      </a:hlink>
      <a:folHlink>
        <a:srgbClr val="0E89B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9b42fef-0c97-4baa-ad62-fd932e2f3d91">
      <Terms xmlns="http://schemas.microsoft.com/office/infopath/2007/PartnerControls"/>
    </lcf76f155ced4ddcb4097134ff3c332f>
    <_ip_UnifiedCompliancePolicyProperties xmlns="http://schemas.microsoft.com/sharepoint/v3" xsi:nil="true"/>
    <TaxCatchAll xmlns="faa2f821-c1bb-44aa-91e3-90da11816f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6902D71FCF2145ABCEC0D37CE28C28" ma:contentTypeVersion="21" ma:contentTypeDescription="Create a new document." ma:contentTypeScope="" ma:versionID="152f5a83713a2f10f478dbcdfb005ecb">
  <xsd:schema xmlns:xsd="http://www.w3.org/2001/XMLSchema" xmlns:xs="http://www.w3.org/2001/XMLSchema" xmlns:p="http://schemas.microsoft.com/office/2006/metadata/properties" xmlns:ns1="http://schemas.microsoft.com/sharepoint/v3" xmlns:ns2="b9b42fef-0c97-4baa-ad62-fd932e2f3d91" xmlns:ns3="faa2f821-c1bb-44aa-91e3-90da11816f8d" targetNamespace="http://schemas.microsoft.com/office/2006/metadata/properties" ma:root="true" ma:fieldsID="49aadc2411662e4cf520242087c18e62" ns1:_="" ns2:_="" ns3:_="">
    <xsd:import namespace="http://schemas.microsoft.com/sharepoint/v3"/>
    <xsd:import namespace="b9b42fef-0c97-4baa-ad62-fd932e2f3d91"/>
    <xsd:import namespace="faa2f821-c1bb-44aa-91e3-90da11816f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b42fef-0c97-4baa-ad62-fd932e2f3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ff5e04-b55b-4136-bc17-c1b5a5861f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2f821-c1bb-44aa-91e3-90da11816f8d" elementFormDefault="qualified">
    <xsd:import namespace="http://schemas.microsoft.com/office/2006/documentManagement/types"/>
    <xsd:import namespace="http://schemas.microsoft.com/office/infopath/2007/PartnerControls"/>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fe59da-81d9-42f1-afe0-b6ac2e2ea0b0}" ma:internalName="TaxCatchAll" ma:showField="CatchAllData" ma:web="faa2f821-c1bb-44aa-91e3-90da11816f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49D26-9875-47DD-873C-4471ECB5B64D}">
  <ds:schemaRefs>
    <ds:schemaRef ds:uri="http://schemas.microsoft.com/office/2006/metadata/properties"/>
    <ds:schemaRef ds:uri="http://schemas.microsoft.com/office/infopath/2007/PartnerControls"/>
    <ds:schemaRef ds:uri="http://schemas.microsoft.com/sharepoint/v3"/>
    <ds:schemaRef ds:uri="b9b42fef-0c97-4baa-ad62-fd932e2f3d91"/>
    <ds:schemaRef ds:uri="faa2f821-c1bb-44aa-91e3-90da11816f8d"/>
  </ds:schemaRefs>
</ds:datastoreItem>
</file>

<file path=customXml/itemProps2.xml><?xml version="1.0" encoding="utf-8"?>
<ds:datastoreItem xmlns:ds="http://schemas.openxmlformats.org/officeDocument/2006/customXml" ds:itemID="{DFB31E88-B52C-47A7-9FA1-321C4FA583BB}">
  <ds:schemaRefs>
    <ds:schemaRef ds:uri="http://schemas.microsoft.com/sharepoint/v3/contenttype/forms"/>
  </ds:schemaRefs>
</ds:datastoreItem>
</file>

<file path=customXml/itemProps3.xml><?xml version="1.0" encoding="utf-8"?>
<ds:datastoreItem xmlns:ds="http://schemas.openxmlformats.org/officeDocument/2006/customXml" ds:itemID="{A93B0C96-3220-4A82-96E9-F707D535E1A0}"/>
</file>

<file path=customXml/itemProps4.xml><?xml version="1.0" encoding="utf-8"?>
<ds:datastoreItem xmlns:ds="http://schemas.openxmlformats.org/officeDocument/2006/customXml" ds:itemID="{BDD48DBC-A410-CD43-A386-0FDFBEB2C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Professional Development request template FINAL.dotx</Template>
  <TotalTime>13</TotalTime>
  <Pages>2</Pages>
  <Words>234</Words>
  <Characters>1217</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IB Professional Development</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Perfectionnement professionnel de l’IB</dc:title>
  <dc:subject>Modèle de demande de formation auprès d’un établissement</dc:subject>
  <dc:creator>Tanja August</dc:creator>
  <cp:keywords/>
  <dc:description/>
  <cp:lastModifiedBy>Tanja August</cp:lastModifiedBy>
  <cp:revision>4</cp:revision>
  <dcterms:created xsi:type="dcterms:W3CDTF">2025-12-02T21:44:00Z</dcterms:created>
  <dcterms:modified xsi:type="dcterms:W3CDTF">2025-12-30T16:50:00Z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7ce83a-d5f4-4346-a17e-1b8483a47e8a_Enabled">
    <vt:lpwstr>true</vt:lpwstr>
  </property>
  <property fmtid="{D5CDD505-2E9C-101B-9397-08002B2CF9AE}" pid="3" name="MSIP_Label_f97ce83a-d5f4-4346-a17e-1b8483a47e8a_SetDate">
    <vt:lpwstr>2025-08-19T15:25:30Z</vt:lpwstr>
  </property>
  <property fmtid="{D5CDD505-2E9C-101B-9397-08002B2CF9AE}" pid="4" name="MSIP_Label_f97ce83a-d5f4-4346-a17e-1b8483a47e8a_Method">
    <vt:lpwstr>Standard</vt:lpwstr>
  </property>
  <property fmtid="{D5CDD505-2E9C-101B-9397-08002B2CF9AE}" pid="5" name="MSIP_Label_f97ce83a-d5f4-4346-a17e-1b8483a47e8a_Name">
    <vt:lpwstr>General</vt:lpwstr>
  </property>
  <property fmtid="{D5CDD505-2E9C-101B-9397-08002B2CF9AE}" pid="6" name="MSIP_Label_f97ce83a-d5f4-4346-a17e-1b8483a47e8a_SiteId">
    <vt:lpwstr>a89ed6de-9d77-443f-894d-4b7e7950053c</vt:lpwstr>
  </property>
  <property fmtid="{D5CDD505-2E9C-101B-9397-08002B2CF9AE}" pid="7" name="MSIP_Label_f97ce83a-d5f4-4346-a17e-1b8483a47e8a_ActionId">
    <vt:lpwstr>a803ca20-a74a-48f8-ae29-46f497bbb82d</vt:lpwstr>
  </property>
  <property fmtid="{D5CDD505-2E9C-101B-9397-08002B2CF9AE}" pid="8" name="MSIP_Label_f97ce83a-d5f4-4346-a17e-1b8483a47e8a_ContentBits">
    <vt:lpwstr>0</vt:lpwstr>
  </property>
  <property fmtid="{D5CDD505-2E9C-101B-9397-08002B2CF9AE}" pid="9" name="MSIP_Label_f97ce83a-d5f4-4346-a17e-1b8483a47e8a_Tag">
    <vt:lpwstr>50, 3, 0, 1</vt:lpwstr>
  </property>
  <property fmtid="{D5CDD505-2E9C-101B-9397-08002B2CF9AE}" pid="10" name="GrammarlyDocumentId">
    <vt:lpwstr>21ee9a7c-1192-41b6-a5d6-61d458133dfd</vt:lpwstr>
  </property>
  <property fmtid="{D5CDD505-2E9C-101B-9397-08002B2CF9AE}" pid="11" name="ContentTypeId">
    <vt:lpwstr>0x010100916902D71FCF2145ABCEC0D37CE28C28</vt:lpwstr>
  </property>
  <property fmtid="{D5CDD505-2E9C-101B-9397-08002B2CF9AE}" pid="12" name="MediaServiceImageTags">
    <vt:lpwstr/>
  </property>
  <property fmtid="{D5CDD505-2E9C-101B-9397-08002B2CF9AE}" pid="14" name="docLang">
    <vt:lpwstr>fr</vt:lpwstr>
  </property>
</Properties>
</file>